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8E" w:rsidRDefault="000E6A8E" w:rsidP="00B63591">
      <w:pPr>
        <w:spacing w:line="360" w:lineRule="auto"/>
      </w:pPr>
    </w:p>
    <w:p w:rsidR="000E6A8E" w:rsidRDefault="000E6A8E" w:rsidP="00B63591">
      <w:pPr>
        <w:spacing w:line="360" w:lineRule="auto"/>
      </w:pPr>
      <w:bookmarkStart w:id="0" w:name="_GoBack"/>
      <w:bookmarkEnd w:id="0"/>
      <w:r>
        <w:t xml:space="preserve">…………………………… </w:t>
      </w:r>
      <w:r>
        <w:tab/>
      </w:r>
      <w:r>
        <w:tab/>
      </w:r>
      <w:r>
        <w:tab/>
      </w:r>
      <w:r>
        <w:tab/>
      </w:r>
      <w:r>
        <w:tab/>
        <w:t xml:space="preserve">       ………………………………</w:t>
      </w:r>
    </w:p>
    <w:p w:rsidR="000E6A8E" w:rsidRPr="00B63591" w:rsidRDefault="000E6A8E" w:rsidP="00B63591">
      <w:pPr>
        <w:spacing w:line="36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/</w:t>
      </w:r>
      <w:r w:rsidRPr="00B63591">
        <w:rPr>
          <w:sz w:val="18"/>
          <w:szCs w:val="18"/>
        </w:rPr>
        <w:t>Nazwa / Pieczęć Jednostki</w:t>
      </w:r>
      <w:r>
        <w:rPr>
          <w:sz w:val="18"/>
          <w:szCs w:val="18"/>
        </w:rPr>
        <w:t>/</w:t>
      </w:r>
      <w:r w:rsidRPr="00B63591">
        <w:rPr>
          <w:sz w:val="18"/>
          <w:szCs w:val="18"/>
        </w:rPr>
        <w:t xml:space="preserve"> </w:t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>
        <w:rPr>
          <w:sz w:val="18"/>
          <w:szCs w:val="18"/>
        </w:rPr>
        <w:t xml:space="preserve">         /</w:t>
      </w:r>
      <w:r w:rsidRPr="00B63591">
        <w:rPr>
          <w:sz w:val="18"/>
          <w:szCs w:val="18"/>
        </w:rPr>
        <w:t>Miejscowość i data</w:t>
      </w:r>
      <w:r>
        <w:rPr>
          <w:sz w:val="18"/>
          <w:szCs w:val="18"/>
        </w:rPr>
        <w:t>/</w:t>
      </w:r>
    </w:p>
    <w:p w:rsidR="000E6A8E" w:rsidRDefault="000E6A8E" w:rsidP="00B63591">
      <w:pPr>
        <w:spacing w:line="360" w:lineRule="auto"/>
      </w:pPr>
    </w:p>
    <w:p w:rsidR="000E6A8E" w:rsidRDefault="000E6A8E"/>
    <w:p w:rsidR="000E6A8E" w:rsidRDefault="000E6A8E"/>
    <w:p w:rsidR="000E6A8E" w:rsidRDefault="000E6A8E"/>
    <w:p w:rsidR="000E6A8E" w:rsidRDefault="000E6A8E"/>
    <w:p w:rsidR="000E6A8E" w:rsidRDefault="000E6A8E"/>
    <w:p w:rsidR="000E6A8E" w:rsidRDefault="000E6A8E"/>
    <w:p w:rsidR="000E6A8E" w:rsidRPr="00EA15D0" w:rsidRDefault="000E6A8E" w:rsidP="00EA15D0">
      <w:pPr>
        <w:jc w:val="center"/>
        <w:rPr>
          <w:b/>
          <w:bCs/>
        </w:rPr>
      </w:pPr>
      <w:r w:rsidRPr="00EA15D0">
        <w:rPr>
          <w:b/>
          <w:bCs/>
        </w:rPr>
        <w:t>OŚWIADCZENIE</w:t>
      </w:r>
    </w:p>
    <w:p w:rsidR="000E6A8E" w:rsidRDefault="000E6A8E"/>
    <w:p w:rsidR="000E6A8E" w:rsidRDefault="000E6A8E"/>
    <w:p w:rsidR="000E6A8E" w:rsidRDefault="000E6A8E"/>
    <w:p w:rsidR="000E6A8E" w:rsidRDefault="000E6A8E"/>
    <w:p w:rsidR="000E6A8E" w:rsidRDefault="000E6A8E" w:rsidP="000B6ED1">
      <w:pPr>
        <w:spacing w:line="360" w:lineRule="auto"/>
      </w:pPr>
      <w:r>
        <w:tab/>
        <w:t>Oświadczam, że nabyta usługa konferencji pt.:</w:t>
      </w:r>
    </w:p>
    <w:p w:rsidR="000E6A8E" w:rsidRPr="005A2136" w:rsidRDefault="000E6A8E" w:rsidP="000B6ED1">
      <w:pPr>
        <w:tabs>
          <w:tab w:val="left" w:pos="360"/>
        </w:tabs>
        <w:jc w:val="center"/>
        <w:rPr>
          <w:lang w:val="en-GB"/>
        </w:rPr>
      </w:pPr>
      <w:r>
        <w:rPr>
          <w:lang w:val="en-GB"/>
        </w:rPr>
        <w:t>12</w:t>
      </w:r>
      <w:r w:rsidRPr="005A2136">
        <w:rPr>
          <w:vertAlign w:val="superscript"/>
          <w:lang w:val="en-GB"/>
        </w:rPr>
        <w:t>th</w:t>
      </w:r>
      <w:r w:rsidRPr="005A2136">
        <w:rPr>
          <w:lang w:val="en-GB"/>
        </w:rPr>
        <w:t xml:space="preserve"> WDZYDZEANUM </w:t>
      </w:r>
      <w:r>
        <w:rPr>
          <w:lang w:val="en-GB"/>
        </w:rPr>
        <w:t>CONFERENCE</w:t>
      </w:r>
      <w:r w:rsidRPr="005A2136">
        <w:rPr>
          <w:lang w:val="en-GB"/>
        </w:rPr>
        <w:t xml:space="preserve"> ON </w:t>
      </w:r>
      <w:r>
        <w:rPr>
          <w:lang w:val="en-GB"/>
        </w:rPr>
        <w:t>FLUID – SOLID INTERACTION</w:t>
      </w:r>
    </w:p>
    <w:p w:rsidR="000E6A8E" w:rsidRDefault="000E6A8E" w:rsidP="000B6ED1">
      <w:pPr>
        <w:tabs>
          <w:tab w:val="left" w:pos="360"/>
        </w:tabs>
        <w:jc w:val="center"/>
        <w:rPr>
          <w:i/>
          <w:iCs/>
          <w:color w:val="000000"/>
        </w:rPr>
      </w:pPr>
      <w:r w:rsidRPr="00D25D94">
        <w:t xml:space="preserve"> </w:t>
      </w:r>
      <w:r w:rsidRPr="000333C0">
        <w:rPr>
          <w:i/>
          <w:iCs/>
          <w:color w:val="000000"/>
        </w:rPr>
        <w:t>WDZYDZE KISZEWSKIE,</w:t>
      </w:r>
      <w:r w:rsidRPr="000333C0">
        <w:rPr>
          <w:i/>
          <w:iCs/>
          <w:color w:val="000000"/>
          <w:vertAlign w:val="superscript"/>
        </w:rPr>
        <w:t xml:space="preserve">  </w:t>
      </w:r>
      <w:r>
        <w:rPr>
          <w:i/>
          <w:iCs/>
          <w:color w:val="000000"/>
        </w:rPr>
        <w:t>01 – 05.09.</w:t>
      </w:r>
      <w:r w:rsidRPr="000333C0">
        <w:rPr>
          <w:i/>
          <w:iCs/>
          <w:color w:val="000000"/>
        </w:rPr>
        <w:t>20</w:t>
      </w:r>
      <w:r>
        <w:rPr>
          <w:i/>
          <w:iCs/>
          <w:color w:val="000000"/>
        </w:rPr>
        <w:t>24</w:t>
      </w:r>
    </w:p>
    <w:p w:rsidR="000E6A8E" w:rsidRDefault="000E6A8E" w:rsidP="000B6ED1">
      <w:pPr>
        <w:tabs>
          <w:tab w:val="left" w:pos="360"/>
        </w:tabs>
        <w:jc w:val="center"/>
        <w:rPr>
          <w:i/>
          <w:iCs/>
          <w:color w:val="000000"/>
        </w:rPr>
      </w:pPr>
    </w:p>
    <w:p w:rsidR="000E6A8E" w:rsidRDefault="000E6A8E" w:rsidP="000B6ED1">
      <w:pPr>
        <w:spacing w:line="360" w:lineRule="auto"/>
      </w:pPr>
      <w:r>
        <w:t xml:space="preserve">dla Pana/Pani .……………………………, organizowana przez Instytut Maszyn Przepływowych PAN </w:t>
      </w:r>
      <w:r>
        <w:br/>
        <w:t>(NIP:</w:t>
      </w:r>
      <w:r w:rsidRPr="00E81189">
        <w:t>584-035-78-82</w:t>
      </w:r>
      <w:r>
        <w:t xml:space="preserve">) w terminie </w:t>
      </w:r>
      <w:r>
        <w:rPr>
          <w:i/>
          <w:iCs/>
          <w:color w:val="000000"/>
        </w:rPr>
        <w:t>01 – 05.09.</w:t>
      </w:r>
      <w:r w:rsidRPr="000333C0">
        <w:rPr>
          <w:i/>
          <w:iCs/>
          <w:color w:val="000000"/>
        </w:rPr>
        <w:t>20</w:t>
      </w:r>
      <w:r>
        <w:rPr>
          <w:i/>
          <w:iCs/>
          <w:color w:val="000000"/>
        </w:rPr>
        <w:t xml:space="preserve">24 </w:t>
      </w:r>
      <w:r>
        <w:t>jest finansowana ze środków publicznych:</w:t>
      </w:r>
    </w:p>
    <w:p w:rsidR="000E6A8E" w:rsidRDefault="000E6A8E" w:rsidP="00595C47">
      <w:pPr>
        <w:spacing w:line="360" w:lineRule="auto"/>
      </w:pPr>
    </w:p>
    <w:p w:rsidR="000E6A8E" w:rsidRDefault="000E6A8E" w:rsidP="005B4255">
      <w:pPr>
        <w:spacing w:line="360" w:lineRule="auto"/>
      </w:pPr>
      <w:r>
        <w:t xml:space="preserve">a) w całości zgodnie z treścią art. 43 ust. 1 pkt 29 lit.c ustawy z dnia 11.03.2004 r., o podatku od towarów i usług /Dz. U. z 2022 r., poz. 931, t.j. z późn. zm./ </w:t>
      </w:r>
    </w:p>
    <w:p w:rsidR="000E6A8E" w:rsidRDefault="000E6A8E" w:rsidP="005B4255"/>
    <w:p w:rsidR="000E6A8E" w:rsidRDefault="000E6A8E" w:rsidP="005B4255">
      <w:r>
        <w:t>lub</w:t>
      </w:r>
      <w:r w:rsidRPr="005B4255">
        <w:t>*</w:t>
      </w:r>
    </w:p>
    <w:p w:rsidR="000E6A8E" w:rsidRDefault="000E6A8E" w:rsidP="00595C47">
      <w:pPr>
        <w:spacing w:line="360" w:lineRule="auto"/>
      </w:pPr>
    </w:p>
    <w:p w:rsidR="000E6A8E" w:rsidRDefault="000E6A8E" w:rsidP="00595C47">
      <w:pPr>
        <w:spacing w:line="360" w:lineRule="auto"/>
      </w:pPr>
      <w:r>
        <w:t xml:space="preserve">b) w co najmniej 70% zgodnie z treścią §3 ust. 1 pkt 14 rozporządzenia Ministra Finansów z dnia 20.12.2013 r., w sprawie zwolnień od podatku od towarów i usług oraz warunków stosowania tych zwolnień /Dz. U. z 2023 r., poz. 955, t.j. z późn. zm./ </w:t>
      </w:r>
    </w:p>
    <w:p w:rsidR="000E6A8E" w:rsidRDefault="000E6A8E" w:rsidP="00595C47">
      <w:pPr>
        <w:spacing w:line="360" w:lineRule="auto"/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  <w:r w:rsidRPr="00595C47">
        <w:rPr>
          <w:sz w:val="18"/>
          <w:szCs w:val="18"/>
        </w:rPr>
        <w:t>*proszę zaznaczyć właściwą opcję.</w:t>
      </w: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rPr>
          <w:sz w:val="18"/>
          <w:szCs w:val="18"/>
        </w:rPr>
      </w:pPr>
    </w:p>
    <w:p w:rsidR="000E6A8E" w:rsidRDefault="000E6A8E" w:rsidP="00595C47">
      <w:pPr>
        <w:spacing w:line="360" w:lineRule="auto"/>
        <w:ind w:left="5664"/>
        <w:rPr>
          <w:sz w:val="18"/>
          <w:szCs w:val="18"/>
        </w:rPr>
      </w:pPr>
      <w:r>
        <w:rPr>
          <w:sz w:val="18"/>
          <w:szCs w:val="18"/>
        </w:rPr>
        <w:t>……………..………………………………..</w:t>
      </w:r>
    </w:p>
    <w:p w:rsidR="000E6A8E" w:rsidRDefault="000E6A8E" w:rsidP="00595C47">
      <w:pPr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>/Podpis osoby upoważnionej do zaciągania</w:t>
      </w:r>
    </w:p>
    <w:p w:rsidR="000E6A8E" w:rsidRPr="00595C47" w:rsidRDefault="000E6A8E" w:rsidP="00595C47">
      <w:pPr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>zobowiązań wobec Jednostki/</w:t>
      </w:r>
    </w:p>
    <w:sectPr w:rsidR="000E6A8E" w:rsidRPr="00595C47" w:rsidSect="00D25D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12F68"/>
    <w:multiLevelType w:val="hybridMultilevel"/>
    <w:tmpl w:val="D424F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591"/>
    <w:rsid w:val="00024C7C"/>
    <w:rsid w:val="000333C0"/>
    <w:rsid w:val="00081A08"/>
    <w:rsid w:val="000B6ED1"/>
    <w:rsid w:val="000E6A8E"/>
    <w:rsid w:val="002624F2"/>
    <w:rsid w:val="002744B4"/>
    <w:rsid w:val="003506EE"/>
    <w:rsid w:val="00454526"/>
    <w:rsid w:val="00595C47"/>
    <w:rsid w:val="005A2136"/>
    <w:rsid w:val="005B4255"/>
    <w:rsid w:val="006C6636"/>
    <w:rsid w:val="00831F14"/>
    <w:rsid w:val="008C6E15"/>
    <w:rsid w:val="009B707B"/>
    <w:rsid w:val="00A972CC"/>
    <w:rsid w:val="00AF210F"/>
    <w:rsid w:val="00B63591"/>
    <w:rsid w:val="00C24862"/>
    <w:rsid w:val="00C250AD"/>
    <w:rsid w:val="00D25D94"/>
    <w:rsid w:val="00E81189"/>
    <w:rsid w:val="00EA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F14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6E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E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5B4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141</Words>
  <Characters>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kmipkm</cp:lastModifiedBy>
  <cp:revision>6</cp:revision>
  <cp:lastPrinted>2023-08-03T06:42:00Z</cp:lastPrinted>
  <dcterms:created xsi:type="dcterms:W3CDTF">2023-07-13T11:33:00Z</dcterms:created>
  <dcterms:modified xsi:type="dcterms:W3CDTF">2024-06-11T06:31:00Z</dcterms:modified>
</cp:coreProperties>
</file>