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196" w:rsidRPr="00C00F3A" w:rsidRDefault="0013410E" w:rsidP="00310017">
      <w:pPr>
        <w:tabs>
          <w:tab w:val="right" w:pos="9752"/>
        </w:tabs>
        <w:spacing w:before="60" w:after="60"/>
        <w:rPr>
          <w:rFonts w:ascii="Arial" w:hAnsi="Arial" w:cs="Arial"/>
        </w:rPr>
      </w:pPr>
      <w:r w:rsidRPr="000C5771">
        <w:rPr>
          <w:b/>
          <w:noProof/>
          <w:sz w:val="28"/>
        </w:rPr>
        <w:tab/>
      </w:r>
      <w:r w:rsidR="00197F27">
        <w:rPr>
          <w:b/>
          <w:noProof/>
          <w:sz w:val="28"/>
        </w:rPr>
        <w:drawing>
          <wp:anchor distT="0" distB="0" distL="114300" distR="114300" simplePos="0" relativeHeight="251657216" behindDoc="0" locked="0" layoutInCell="1" allowOverlap="1" wp14:anchorId="3FED032F" wp14:editId="029FFBB1">
            <wp:simplePos x="0" y="0"/>
            <wp:positionH relativeFrom="column">
              <wp:posOffset>8258175</wp:posOffset>
            </wp:positionH>
            <wp:positionV relativeFrom="margin">
              <wp:posOffset>5753100</wp:posOffset>
            </wp:positionV>
            <wp:extent cx="1085850" cy="895350"/>
            <wp:effectExtent l="19050" t="0" r="0" b="0"/>
            <wp:wrapNone/>
            <wp:docPr id="3" name="Obraz 5" descr="logo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_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7AA" w:rsidRDefault="00CE5543" w:rsidP="008017AA">
      <w:pPr>
        <w:tabs>
          <w:tab w:val="left" w:pos="0"/>
        </w:tabs>
        <w:spacing w:before="120"/>
        <w:rPr>
          <w:b/>
          <w:sz w:val="28"/>
        </w:rPr>
      </w:pPr>
      <w:r>
        <w:rPr>
          <w:b/>
          <w:sz w:val="28"/>
        </w:rPr>
        <w:t>HYDROFORUM 2025</w:t>
      </w:r>
      <w:r w:rsidR="008017AA" w:rsidRPr="008017AA">
        <w:rPr>
          <w:b/>
          <w:sz w:val="28"/>
        </w:rPr>
        <w:t xml:space="preserve"> </w:t>
      </w:r>
    </w:p>
    <w:p w:rsidR="00CE5543" w:rsidRPr="00F85473" w:rsidRDefault="008017AA" w:rsidP="008017AA">
      <w:pPr>
        <w:tabs>
          <w:tab w:val="left" w:pos="0"/>
        </w:tabs>
        <w:spacing w:before="120"/>
        <w:rPr>
          <w:b/>
          <w:sz w:val="28"/>
        </w:rPr>
      </w:pPr>
      <w:r>
        <w:rPr>
          <w:b/>
          <w:sz w:val="28"/>
        </w:rPr>
        <w:t xml:space="preserve">Informacja i ankieta </w:t>
      </w:r>
      <w:r w:rsidR="00FC6722">
        <w:rPr>
          <w:b/>
          <w:sz w:val="28"/>
        </w:rPr>
        <w:t xml:space="preserve">logistyczna </w:t>
      </w:r>
      <w:r>
        <w:rPr>
          <w:b/>
          <w:sz w:val="28"/>
        </w:rPr>
        <w:t>dot. transferów i wizyty studyjnej</w:t>
      </w:r>
    </w:p>
    <w:p w:rsidR="00391D12" w:rsidRPr="00C45902" w:rsidRDefault="00391D12" w:rsidP="005A43EC">
      <w:pPr>
        <w:tabs>
          <w:tab w:val="right" w:pos="9639"/>
        </w:tabs>
        <w:spacing w:before="120" w:after="240"/>
        <w:ind w:left="709" w:hanging="709"/>
        <w:rPr>
          <w:b/>
          <w:szCs w:val="22"/>
        </w:rPr>
      </w:pPr>
      <w:r w:rsidRPr="00C45902">
        <w:rPr>
          <w:b/>
          <w:szCs w:val="22"/>
        </w:rPr>
        <w:t>Transfer do</w:t>
      </w:r>
      <w:r w:rsidR="008017AA">
        <w:rPr>
          <w:b/>
          <w:szCs w:val="22"/>
        </w:rPr>
        <w:t>/z</w:t>
      </w:r>
      <w:r w:rsidRPr="00C45902">
        <w:rPr>
          <w:b/>
          <w:szCs w:val="22"/>
        </w:rPr>
        <w:t xml:space="preserve"> hotelu „Perła Południa”</w:t>
      </w:r>
    </w:p>
    <w:p w:rsidR="008017AA" w:rsidRDefault="008017AA" w:rsidP="005A43EC">
      <w:pPr>
        <w:tabs>
          <w:tab w:val="right" w:pos="9639"/>
        </w:tabs>
        <w:spacing w:before="120" w:after="240"/>
        <w:rPr>
          <w:sz w:val="22"/>
          <w:szCs w:val="22"/>
        </w:rPr>
      </w:pPr>
      <w:r>
        <w:rPr>
          <w:sz w:val="22"/>
          <w:szCs w:val="22"/>
        </w:rPr>
        <w:t xml:space="preserve">Uczestnikom konferencji </w:t>
      </w:r>
      <w:r w:rsidR="005E4494">
        <w:rPr>
          <w:sz w:val="22"/>
          <w:szCs w:val="22"/>
        </w:rPr>
        <w:t xml:space="preserve">przybywającym koleją lub autobusem do </w:t>
      </w:r>
      <w:r w:rsidR="005A43EC">
        <w:rPr>
          <w:sz w:val="22"/>
          <w:szCs w:val="22"/>
        </w:rPr>
        <w:t xml:space="preserve">dworca PKP </w:t>
      </w:r>
      <w:r w:rsidR="007A32EB">
        <w:rPr>
          <w:sz w:val="22"/>
          <w:szCs w:val="22"/>
        </w:rPr>
        <w:t xml:space="preserve">w Rytrze </w:t>
      </w:r>
      <w:bookmarkStart w:id="0" w:name="_GoBack"/>
      <w:bookmarkEnd w:id="0"/>
      <w:r>
        <w:rPr>
          <w:sz w:val="22"/>
          <w:szCs w:val="22"/>
        </w:rPr>
        <w:t>organizator</w:t>
      </w:r>
      <w:r w:rsidR="007A32EB">
        <w:rPr>
          <w:sz w:val="22"/>
          <w:szCs w:val="22"/>
        </w:rPr>
        <w:t>z</w:t>
      </w:r>
      <w:r>
        <w:rPr>
          <w:sz w:val="22"/>
          <w:szCs w:val="22"/>
        </w:rPr>
        <w:t>y proponują nieodpłatn</w:t>
      </w:r>
      <w:r w:rsidR="005A43EC">
        <w:rPr>
          <w:sz w:val="22"/>
          <w:szCs w:val="22"/>
        </w:rPr>
        <w:t>y</w:t>
      </w:r>
      <w:r>
        <w:rPr>
          <w:sz w:val="22"/>
          <w:szCs w:val="22"/>
        </w:rPr>
        <w:t xml:space="preserve"> transfer </w:t>
      </w:r>
      <w:r w:rsidR="005A43EC">
        <w:rPr>
          <w:sz w:val="22"/>
          <w:szCs w:val="22"/>
        </w:rPr>
        <w:t xml:space="preserve">do </w:t>
      </w:r>
      <w:r>
        <w:rPr>
          <w:sz w:val="22"/>
          <w:szCs w:val="22"/>
        </w:rPr>
        <w:t>hotel</w:t>
      </w:r>
      <w:r w:rsidR="005A43EC">
        <w:rPr>
          <w:sz w:val="22"/>
          <w:szCs w:val="22"/>
        </w:rPr>
        <w:t>u</w:t>
      </w:r>
      <w:r>
        <w:rPr>
          <w:sz w:val="22"/>
          <w:szCs w:val="22"/>
        </w:rPr>
        <w:t xml:space="preserve"> „Perła Południa”</w:t>
      </w:r>
      <w:r w:rsidR="00694CBC">
        <w:rPr>
          <w:sz w:val="22"/>
          <w:szCs w:val="22"/>
        </w:rPr>
        <w:t xml:space="preserve"> w godzinach odpowiadających przyjaz</w:t>
      </w:r>
      <w:r w:rsidR="00B4098D">
        <w:rPr>
          <w:sz w:val="22"/>
          <w:szCs w:val="22"/>
        </w:rPr>
        <w:t>dom/</w:t>
      </w:r>
      <w:r w:rsidR="00694CBC">
        <w:rPr>
          <w:sz w:val="22"/>
          <w:szCs w:val="22"/>
        </w:rPr>
        <w:t>odjazdom pociągów z/do Krakowa</w:t>
      </w:r>
      <w:r>
        <w:rPr>
          <w:sz w:val="22"/>
          <w:szCs w:val="22"/>
        </w:rPr>
        <w:t>. Zainteresowani proszeni są o zaznaczenie odpowiednich opcji:</w:t>
      </w:r>
    </w:p>
    <w:p w:rsidR="00391D12" w:rsidRDefault="00391D1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 w:rsidR="008017AA">
        <w:rPr>
          <w:sz w:val="22"/>
          <w:szCs w:val="22"/>
        </w:rPr>
        <w:t xml:space="preserve">Proszę o transfer </w:t>
      </w:r>
      <w:r>
        <w:rPr>
          <w:sz w:val="22"/>
          <w:szCs w:val="22"/>
        </w:rPr>
        <w:t>z dworca PKP Rytro</w:t>
      </w:r>
      <w:r w:rsidR="008017AA">
        <w:rPr>
          <w:sz w:val="22"/>
          <w:szCs w:val="22"/>
        </w:rPr>
        <w:t xml:space="preserve"> do hotelu „Perła Południa”</w:t>
      </w:r>
    </w:p>
    <w:p w:rsidR="00671281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w</w:t>
      </w:r>
      <w:proofErr w:type="gramEnd"/>
      <w:r>
        <w:rPr>
          <w:sz w:val="22"/>
          <w:szCs w:val="22"/>
        </w:rPr>
        <w:t xml:space="preserve"> dniu </w:t>
      </w:r>
      <w:r w:rsidRPr="008017AA">
        <w:rPr>
          <w:b/>
          <w:sz w:val="22"/>
          <w:szCs w:val="22"/>
        </w:rPr>
        <w:t xml:space="preserve">6.10 </w:t>
      </w:r>
      <w:proofErr w:type="spellStart"/>
      <w:r w:rsidRPr="008017AA">
        <w:rPr>
          <w:b/>
          <w:sz w:val="22"/>
          <w:szCs w:val="22"/>
        </w:rPr>
        <w:t>godz</w:t>
      </w:r>
      <w:proofErr w:type="spellEnd"/>
      <w:r>
        <w:rPr>
          <w:sz w:val="22"/>
          <w:szCs w:val="22"/>
        </w:rPr>
        <w:t xml:space="preserve">: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15:45</w:t>
      </w:r>
      <w:r w:rsidR="00E63E50">
        <w:rPr>
          <w:sz w:val="22"/>
          <w:szCs w:val="22"/>
        </w:rPr>
        <w:t xml:space="preserve"> </w:t>
      </w:r>
      <w:r w:rsidR="00671281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71281"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="00671281" w:rsidRPr="0020494B">
        <w:rPr>
          <w:sz w:val="22"/>
          <w:szCs w:val="22"/>
        </w:rPr>
        <w:fldChar w:fldCharType="end"/>
      </w:r>
      <w:r w:rsidR="00671281">
        <w:rPr>
          <w:sz w:val="22"/>
          <w:szCs w:val="22"/>
        </w:rPr>
        <w:t xml:space="preserve"> 18:3</w:t>
      </w:r>
      <w:proofErr w:type="gramStart"/>
      <w:r w:rsidR="00671281">
        <w:rPr>
          <w:sz w:val="22"/>
          <w:szCs w:val="22"/>
        </w:rPr>
        <w:t xml:space="preserve">0 </w:t>
      </w:r>
      <w:r w:rsidR="00E63E50">
        <w:rPr>
          <w:sz w:val="22"/>
          <w:szCs w:val="22"/>
        </w:rPr>
        <w:t xml:space="preserve">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20</w:t>
      </w:r>
      <w:r>
        <w:rPr>
          <w:sz w:val="22"/>
          <w:szCs w:val="22"/>
        </w:rPr>
        <w:t>:</w:t>
      </w:r>
      <w:r w:rsidR="005620BC">
        <w:rPr>
          <w:sz w:val="22"/>
          <w:szCs w:val="22"/>
        </w:rPr>
        <w:t>25</w:t>
      </w:r>
      <w:r>
        <w:rPr>
          <w:sz w:val="22"/>
          <w:szCs w:val="22"/>
        </w:rPr>
        <w:t xml:space="preserve">   </w:t>
      </w:r>
      <w:r w:rsidR="00F45D83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5D83"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="00F45D83" w:rsidRPr="0020494B">
        <w:rPr>
          <w:sz w:val="22"/>
          <w:szCs w:val="22"/>
        </w:rPr>
        <w:fldChar w:fldCharType="end"/>
      </w:r>
      <w:r w:rsidR="00F45D83">
        <w:rPr>
          <w:sz w:val="22"/>
          <w:szCs w:val="22"/>
        </w:rPr>
        <w:t xml:space="preserve">  </w:t>
      </w:r>
      <w:r w:rsidR="00F45D83" w:rsidRPr="00F45D83">
        <w:rPr>
          <w:sz w:val="22"/>
          <w:szCs w:val="22"/>
        </w:rPr>
        <w:t>inna</w:t>
      </w:r>
      <w:proofErr w:type="gramEnd"/>
      <w:r w:rsidR="00F45D83">
        <w:rPr>
          <w:sz w:val="22"/>
          <w:szCs w:val="22"/>
        </w:rPr>
        <w:t>*</w:t>
      </w:r>
      <w:r w:rsidR="00F45D83" w:rsidRPr="00F45D83">
        <w:rPr>
          <w:sz w:val="22"/>
          <w:szCs w:val="22"/>
        </w:rPr>
        <w:t>……</w:t>
      </w:r>
      <w:r w:rsidR="005A43EC">
        <w:rPr>
          <w:sz w:val="22"/>
          <w:szCs w:val="22"/>
        </w:rPr>
        <w:t>..</w:t>
      </w:r>
      <w:r w:rsidR="00F45D83" w:rsidRPr="00F45D83">
        <w:rPr>
          <w:sz w:val="22"/>
          <w:szCs w:val="22"/>
        </w:rPr>
        <w:t xml:space="preserve">  </w:t>
      </w:r>
    </w:p>
    <w:p w:rsidR="008017AA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w</w:t>
      </w:r>
      <w:proofErr w:type="gramEnd"/>
      <w:r>
        <w:rPr>
          <w:sz w:val="22"/>
          <w:szCs w:val="22"/>
        </w:rPr>
        <w:t xml:space="preserve"> dniu </w:t>
      </w:r>
      <w:r w:rsidRPr="008017AA">
        <w:rPr>
          <w:b/>
          <w:sz w:val="22"/>
          <w:szCs w:val="22"/>
        </w:rPr>
        <w:t xml:space="preserve">7.10 </w:t>
      </w:r>
      <w:proofErr w:type="spellStart"/>
      <w:proofErr w:type="gramStart"/>
      <w:r w:rsidRPr="008017AA">
        <w:rPr>
          <w:b/>
          <w:sz w:val="22"/>
          <w:szCs w:val="22"/>
        </w:rPr>
        <w:t>godz</w:t>
      </w:r>
      <w:proofErr w:type="spellEnd"/>
      <w:r w:rsidRPr="008017AA"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8</w:t>
      </w:r>
      <w:r>
        <w:rPr>
          <w:sz w:val="22"/>
          <w:szCs w:val="22"/>
        </w:rPr>
        <w:t xml:space="preserve">:00 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9</w:t>
      </w:r>
      <w:r>
        <w:rPr>
          <w:sz w:val="22"/>
          <w:szCs w:val="22"/>
        </w:rPr>
        <w:t>:00</w:t>
      </w:r>
      <w:proofErr w:type="gramEnd"/>
      <w:r>
        <w:rPr>
          <w:sz w:val="22"/>
          <w:szCs w:val="22"/>
        </w:rPr>
        <w:t xml:space="preserve"> 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</w:t>
      </w:r>
      <w:r w:rsidR="00F45D83">
        <w:rPr>
          <w:sz w:val="22"/>
          <w:szCs w:val="22"/>
        </w:rPr>
        <w:t xml:space="preserve"> </w:t>
      </w:r>
      <w:r w:rsidR="00F45D83" w:rsidRPr="00F45D83">
        <w:rPr>
          <w:sz w:val="22"/>
          <w:szCs w:val="22"/>
        </w:rPr>
        <w:t>inna</w:t>
      </w:r>
      <w:r w:rsidR="00F45D83">
        <w:rPr>
          <w:sz w:val="22"/>
          <w:szCs w:val="22"/>
        </w:rPr>
        <w:t>*</w:t>
      </w:r>
      <w:r w:rsidR="00F45D83" w:rsidRPr="00F45D83">
        <w:rPr>
          <w:sz w:val="22"/>
          <w:szCs w:val="22"/>
        </w:rPr>
        <w:t>…</w:t>
      </w:r>
      <w:r w:rsidR="005A43EC">
        <w:rPr>
          <w:sz w:val="22"/>
          <w:szCs w:val="22"/>
        </w:rPr>
        <w:t>..</w:t>
      </w:r>
      <w:r w:rsidR="00F45D83" w:rsidRPr="00F45D83">
        <w:rPr>
          <w:sz w:val="22"/>
          <w:szCs w:val="22"/>
        </w:rPr>
        <w:t xml:space="preserve">…  </w:t>
      </w:r>
    </w:p>
    <w:p w:rsidR="008017AA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>Proszę o</w:t>
      </w:r>
      <w:r w:rsidRPr="008017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transfer </w:t>
      </w:r>
      <w:r w:rsidR="00694CBC">
        <w:rPr>
          <w:sz w:val="22"/>
          <w:szCs w:val="22"/>
        </w:rPr>
        <w:t>z</w:t>
      </w:r>
      <w:r>
        <w:rPr>
          <w:sz w:val="22"/>
          <w:szCs w:val="22"/>
        </w:rPr>
        <w:t xml:space="preserve"> hotelu „Perła Południa” </w:t>
      </w:r>
      <w:proofErr w:type="gramStart"/>
      <w:r>
        <w:rPr>
          <w:sz w:val="22"/>
          <w:szCs w:val="22"/>
        </w:rPr>
        <w:t>do  dworca</w:t>
      </w:r>
      <w:proofErr w:type="gramEnd"/>
      <w:r>
        <w:rPr>
          <w:sz w:val="22"/>
          <w:szCs w:val="22"/>
        </w:rPr>
        <w:t xml:space="preserve"> PKP Rytro </w:t>
      </w:r>
    </w:p>
    <w:p w:rsidR="008017AA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w</w:t>
      </w:r>
      <w:proofErr w:type="gramEnd"/>
      <w:r>
        <w:rPr>
          <w:sz w:val="22"/>
          <w:szCs w:val="22"/>
        </w:rPr>
        <w:t xml:space="preserve"> dniu </w:t>
      </w:r>
      <w:r>
        <w:rPr>
          <w:b/>
          <w:sz w:val="22"/>
          <w:szCs w:val="22"/>
        </w:rPr>
        <w:t>8</w:t>
      </w:r>
      <w:r w:rsidRPr="008017AA">
        <w:rPr>
          <w:b/>
          <w:sz w:val="22"/>
          <w:szCs w:val="22"/>
        </w:rPr>
        <w:t xml:space="preserve">.10 </w:t>
      </w:r>
      <w:proofErr w:type="spellStart"/>
      <w:proofErr w:type="gramStart"/>
      <w:r w:rsidRPr="008017AA">
        <w:rPr>
          <w:b/>
          <w:sz w:val="22"/>
          <w:szCs w:val="22"/>
        </w:rPr>
        <w:t>godz</w:t>
      </w:r>
      <w:proofErr w:type="spellEnd"/>
      <w:r>
        <w:rPr>
          <w:sz w:val="22"/>
          <w:szCs w:val="22"/>
        </w:rPr>
        <w:t xml:space="preserve">: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18</w:t>
      </w:r>
      <w:r w:rsidR="00694CBC">
        <w:rPr>
          <w:sz w:val="22"/>
          <w:szCs w:val="22"/>
        </w:rPr>
        <w:t>:2</w:t>
      </w:r>
      <w:r>
        <w:rPr>
          <w:sz w:val="22"/>
          <w:szCs w:val="22"/>
        </w:rPr>
        <w:t xml:space="preserve">0 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19</w:t>
      </w:r>
      <w:r w:rsidR="00694CBC">
        <w:rPr>
          <w:sz w:val="22"/>
          <w:szCs w:val="22"/>
        </w:rPr>
        <w:t>:</w:t>
      </w:r>
      <w:proofErr w:type="gramEnd"/>
      <w:r w:rsidR="00694CBC">
        <w:rPr>
          <w:sz w:val="22"/>
          <w:szCs w:val="22"/>
        </w:rPr>
        <w:t>1</w:t>
      </w:r>
      <w:r w:rsidR="00E63E50">
        <w:rPr>
          <w:sz w:val="22"/>
          <w:szCs w:val="22"/>
        </w:rPr>
        <w:t xml:space="preserve">0 </w:t>
      </w:r>
      <w:r w:rsidR="00F45D8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="00F45D83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5D83"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="00F45D83" w:rsidRPr="0020494B">
        <w:rPr>
          <w:sz w:val="22"/>
          <w:szCs w:val="22"/>
        </w:rPr>
        <w:fldChar w:fldCharType="end"/>
      </w:r>
      <w:r w:rsidR="00F45D83">
        <w:rPr>
          <w:sz w:val="22"/>
          <w:szCs w:val="22"/>
        </w:rPr>
        <w:t xml:space="preserve"> inna*…</w:t>
      </w:r>
      <w:r w:rsidR="005A43EC">
        <w:rPr>
          <w:sz w:val="22"/>
          <w:szCs w:val="22"/>
        </w:rPr>
        <w:t>..</w:t>
      </w:r>
      <w:r w:rsidR="00F45D83">
        <w:rPr>
          <w:sz w:val="22"/>
          <w:szCs w:val="22"/>
        </w:rPr>
        <w:t xml:space="preserve">…  </w:t>
      </w:r>
    </w:p>
    <w:p w:rsidR="00F45D83" w:rsidRDefault="00F45D83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  <w:r>
        <w:rPr>
          <w:sz w:val="22"/>
          <w:szCs w:val="22"/>
        </w:rPr>
        <w:t>* Opcje dostępne warunkowo, w miarę możliwości</w:t>
      </w:r>
    </w:p>
    <w:p w:rsidR="00694CBC" w:rsidRPr="00391D12" w:rsidRDefault="00694CBC" w:rsidP="005E4494">
      <w:pPr>
        <w:tabs>
          <w:tab w:val="right" w:pos="9639"/>
        </w:tabs>
        <w:spacing w:before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Proszę o informację w tej sprawie na e-mail…………………</w:t>
      </w:r>
      <w:r w:rsidR="00AB0601">
        <w:rPr>
          <w:sz w:val="22"/>
          <w:szCs w:val="22"/>
        </w:rPr>
        <w:t>…….</w:t>
      </w:r>
      <w:r>
        <w:rPr>
          <w:sz w:val="22"/>
          <w:szCs w:val="22"/>
        </w:rPr>
        <w:t>…………….</w:t>
      </w:r>
      <w:proofErr w:type="gramStart"/>
      <w:r>
        <w:rPr>
          <w:sz w:val="22"/>
          <w:szCs w:val="22"/>
        </w:rPr>
        <w:t>tel</w:t>
      </w:r>
      <w:proofErr w:type="gramEnd"/>
      <w:r>
        <w:rPr>
          <w:sz w:val="22"/>
          <w:szCs w:val="22"/>
        </w:rPr>
        <w:t>. ……………………….</w:t>
      </w:r>
    </w:p>
    <w:p w:rsidR="007D03C1" w:rsidRDefault="00C45902" w:rsidP="008017AA">
      <w:pPr>
        <w:tabs>
          <w:tab w:val="right" w:pos="9639"/>
        </w:tabs>
        <w:spacing w:before="120"/>
        <w:ind w:left="709" w:hanging="709"/>
        <w:rPr>
          <w:b/>
          <w:szCs w:val="22"/>
        </w:rPr>
      </w:pPr>
      <w:r w:rsidRPr="00C45902">
        <w:rPr>
          <w:b/>
          <w:szCs w:val="22"/>
        </w:rPr>
        <w:t>W</w:t>
      </w:r>
      <w:r w:rsidR="008017AA">
        <w:rPr>
          <w:b/>
          <w:szCs w:val="22"/>
        </w:rPr>
        <w:t>izyta studyjna</w:t>
      </w:r>
      <w:r w:rsidRPr="00C45902">
        <w:rPr>
          <w:b/>
          <w:szCs w:val="22"/>
        </w:rPr>
        <w:t xml:space="preserve"> </w:t>
      </w:r>
      <w:r w:rsidR="003437F1">
        <w:rPr>
          <w:b/>
          <w:szCs w:val="22"/>
        </w:rPr>
        <w:t>i transfery w dniu 9.10.</w:t>
      </w:r>
      <w:r w:rsidR="00AB0601">
        <w:rPr>
          <w:b/>
          <w:szCs w:val="22"/>
        </w:rPr>
        <w:t>2025</w:t>
      </w:r>
    </w:p>
    <w:p w:rsidR="00135346" w:rsidRDefault="00135346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 w:rsidR="003437F1">
        <w:rPr>
          <w:sz w:val="22"/>
          <w:szCs w:val="22"/>
        </w:rPr>
        <w:t>Będę</w:t>
      </w:r>
      <w:r>
        <w:rPr>
          <w:sz w:val="22"/>
          <w:szCs w:val="22"/>
        </w:rPr>
        <w:t xml:space="preserve"> uczestniczyć w </w:t>
      </w:r>
      <w:r w:rsidR="003437F1">
        <w:rPr>
          <w:sz w:val="22"/>
          <w:szCs w:val="22"/>
        </w:rPr>
        <w:t>wizycie studyjnej w EW Rożnów i rejsie po jeziorze (10:00 – 13:00)</w:t>
      </w:r>
    </w:p>
    <w:p w:rsidR="00135346" w:rsidRDefault="00135346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 w:rsidR="003437F1">
        <w:rPr>
          <w:sz w:val="22"/>
          <w:szCs w:val="22"/>
        </w:rPr>
        <w:t>Będę</w:t>
      </w:r>
      <w:r>
        <w:rPr>
          <w:sz w:val="22"/>
          <w:szCs w:val="22"/>
        </w:rPr>
        <w:t xml:space="preserve"> uczestniczyć w obiedzie </w:t>
      </w:r>
      <w:r w:rsidR="003437F1">
        <w:rPr>
          <w:sz w:val="22"/>
          <w:szCs w:val="22"/>
        </w:rPr>
        <w:t xml:space="preserve">dla uczestników wizyty studyjnej </w:t>
      </w:r>
      <w:r>
        <w:rPr>
          <w:sz w:val="22"/>
          <w:szCs w:val="22"/>
        </w:rPr>
        <w:t>w Hotelu Łaziska</w:t>
      </w:r>
      <w:r w:rsidR="003437F1">
        <w:rPr>
          <w:sz w:val="22"/>
          <w:szCs w:val="22"/>
        </w:rPr>
        <w:t xml:space="preserve"> (14:00 – 15:00)</w:t>
      </w:r>
    </w:p>
    <w:p w:rsidR="00C45902" w:rsidRDefault="00D427A7" w:rsidP="00D427A7">
      <w:pPr>
        <w:tabs>
          <w:tab w:val="right" w:pos="9639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Tradycyjnie większość uczestników korzysta z samochodów własnych lub innych uczestników wizyty studyjnej, by po zakończeniu rozjechać się do domów. Dla pozostałych organizujemy transfery </w:t>
      </w:r>
      <w:proofErr w:type="spellStart"/>
      <w:r>
        <w:rPr>
          <w:sz w:val="22"/>
          <w:szCs w:val="22"/>
        </w:rPr>
        <w:t>busem</w:t>
      </w:r>
      <w:proofErr w:type="spellEnd"/>
      <w:r>
        <w:rPr>
          <w:sz w:val="22"/>
          <w:szCs w:val="22"/>
        </w:rPr>
        <w:t xml:space="preserve">. </w:t>
      </w:r>
      <w:r w:rsidR="00FC3C89">
        <w:rPr>
          <w:sz w:val="22"/>
          <w:szCs w:val="22"/>
        </w:rPr>
        <w:t xml:space="preserve">Zainteresowani proszeni są o zaznaczenie odpowiednich opcji. </w:t>
      </w:r>
      <w:r w:rsidR="00157331">
        <w:rPr>
          <w:sz w:val="22"/>
          <w:szCs w:val="22"/>
        </w:rPr>
        <w:t xml:space="preserve">W miarę wolnych miejsc z </w:t>
      </w:r>
      <w:proofErr w:type="spellStart"/>
      <w:r w:rsidR="00157331">
        <w:rPr>
          <w:sz w:val="22"/>
          <w:szCs w:val="22"/>
        </w:rPr>
        <w:t>busa</w:t>
      </w:r>
      <w:proofErr w:type="spellEnd"/>
      <w:r w:rsidR="00157331">
        <w:rPr>
          <w:sz w:val="22"/>
          <w:szCs w:val="22"/>
        </w:rPr>
        <w:t xml:space="preserve"> mogą skorzystać także osoby nieuczestniczące w wizycie studyjnej zainteresowane transferem do Nowego Sącza. </w:t>
      </w:r>
    </w:p>
    <w:p w:rsidR="00157331" w:rsidRPr="00C45902" w:rsidRDefault="00157331" w:rsidP="00D427A7">
      <w:pPr>
        <w:tabs>
          <w:tab w:val="right" w:pos="9639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Proszę o zapewnienie miejsca w busie na trasie:</w:t>
      </w:r>
    </w:p>
    <w:p w:rsidR="00C45902" w:rsidRDefault="00C4590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>„Perła Południa</w:t>
      </w:r>
      <w:proofErr w:type="gramStart"/>
      <w:r>
        <w:rPr>
          <w:sz w:val="22"/>
          <w:szCs w:val="22"/>
        </w:rPr>
        <w:t>”</w:t>
      </w:r>
      <w:r w:rsidR="00FC6722">
        <w:rPr>
          <w:sz w:val="22"/>
          <w:szCs w:val="22"/>
        </w:rPr>
        <w:t xml:space="preserve"> 8:30</w:t>
      </w:r>
      <w:r>
        <w:rPr>
          <w:sz w:val="22"/>
          <w:szCs w:val="22"/>
        </w:rPr>
        <w:t xml:space="preserve"> – </w:t>
      </w:r>
      <w:r w:rsidR="00FC6722">
        <w:rPr>
          <w:sz w:val="22"/>
          <w:szCs w:val="22"/>
        </w:rPr>
        <w:t>Nowy</w:t>
      </w:r>
      <w:proofErr w:type="gramEnd"/>
      <w:r w:rsidR="00FC6722">
        <w:rPr>
          <w:sz w:val="22"/>
          <w:szCs w:val="22"/>
        </w:rPr>
        <w:t xml:space="preserve"> Sącz MDA 9:10</w:t>
      </w:r>
      <w:r w:rsidR="00157331">
        <w:rPr>
          <w:sz w:val="22"/>
          <w:szCs w:val="22"/>
        </w:rPr>
        <w:t xml:space="preserve"> - </w:t>
      </w:r>
      <w:r>
        <w:rPr>
          <w:sz w:val="22"/>
          <w:szCs w:val="22"/>
        </w:rPr>
        <w:t>EW Rożnów</w:t>
      </w:r>
      <w:r w:rsidR="00157331">
        <w:rPr>
          <w:sz w:val="22"/>
          <w:szCs w:val="22"/>
        </w:rPr>
        <w:t xml:space="preserve"> 10:00 (niepotrzebne skreślić)</w:t>
      </w:r>
    </w:p>
    <w:p w:rsidR="00C45902" w:rsidRDefault="00C4590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 xml:space="preserve">EW </w:t>
      </w:r>
      <w:proofErr w:type="gramStart"/>
      <w:r>
        <w:rPr>
          <w:sz w:val="22"/>
          <w:szCs w:val="22"/>
        </w:rPr>
        <w:t>Rożnów</w:t>
      </w:r>
      <w:r w:rsidR="00157331">
        <w:rPr>
          <w:sz w:val="22"/>
          <w:szCs w:val="22"/>
        </w:rPr>
        <w:t xml:space="preserve"> 13:00 </w:t>
      </w:r>
      <w:r>
        <w:rPr>
          <w:sz w:val="22"/>
          <w:szCs w:val="22"/>
        </w:rPr>
        <w:t xml:space="preserve"> –</w:t>
      </w:r>
      <w:r w:rsidR="00157331">
        <w:rPr>
          <w:sz w:val="22"/>
          <w:szCs w:val="22"/>
        </w:rPr>
        <w:t xml:space="preserve"> </w:t>
      </w:r>
      <w:r w:rsidR="00FC3C89">
        <w:rPr>
          <w:sz w:val="22"/>
          <w:szCs w:val="22"/>
        </w:rPr>
        <w:t>zamek</w:t>
      </w:r>
      <w:proofErr w:type="gramEnd"/>
      <w:r w:rsidR="00FC3C89">
        <w:rPr>
          <w:sz w:val="22"/>
          <w:szCs w:val="22"/>
        </w:rPr>
        <w:t xml:space="preserve"> </w:t>
      </w:r>
      <w:proofErr w:type="spellStart"/>
      <w:r w:rsidR="00FC3C89">
        <w:rPr>
          <w:sz w:val="22"/>
          <w:szCs w:val="22"/>
        </w:rPr>
        <w:t>Tropsztyn</w:t>
      </w:r>
      <w:proofErr w:type="spellEnd"/>
      <w:r w:rsidR="00157331">
        <w:rPr>
          <w:sz w:val="22"/>
          <w:szCs w:val="22"/>
        </w:rPr>
        <w:t xml:space="preserve"> – </w:t>
      </w:r>
      <w:r>
        <w:rPr>
          <w:sz w:val="22"/>
          <w:szCs w:val="22"/>
        </w:rPr>
        <w:t>Hotel Łaziska</w:t>
      </w:r>
      <w:r w:rsidR="00157331">
        <w:rPr>
          <w:sz w:val="22"/>
          <w:szCs w:val="22"/>
        </w:rPr>
        <w:t xml:space="preserve"> 14:00</w:t>
      </w:r>
    </w:p>
    <w:p w:rsidR="00C45902" w:rsidRDefault="00C4590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C428D3">
        <w:rPr>
          <w:sz w:val="22"/>
          <w:szCs w:val="22"/>
        </w:rPr>
      </w:r>
      <w:r w:rsidR="00C428D3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>Hotel Łaziska</w:t>
      </w:r>
      <w:proofErr w:type="gramStart"/>
      <w:r>
        <w:rPr>
          <w:sz w:val="22"/>
          <w:szCs w:val="22"/>
        </w:rPr>
        <w:t xml:space="preserve"> </w:t>
      </w:r>
      <w:r w:rsidR="00157331">
        <w:rPr>
          <w:sz w:val="22"/>
          <w:szCs w:val="22"/>
        </w:rPr>
        <w:t xml:space="preserve">15:00 </w:t>
      </w:r>
      <w:r>
        <w:rPr>
          <w:sz w:val="22"/>
          <w:szCs w:val="22"/>
        </w:rPr>
        <w:t>– Dworzec</w:t>
      </w:r>
      <w:proofErr w:type="gramEnd"/>
      <w:r>
        <w:rPr>
          <w:sz w:val="22"/>
          <w:szCs w:val="22"/>
        </w:rPr>
        <w:t xml:space="preserve"> PKP Kraków</w:t>
      </w:r>
      <w:r w:rsidR="00157331">
        <w:rPr>
          <w:sz w:val="22"/>
          <w:szCs w:val="22"/>
        </w:rPr>
        <w:t xml:space="preserve"> </w:t>
      </w:r>
      <w:r w:rsidR="005620BC">
        <w:rPr>
          <w:sz w:val="22"/>
          <w:szCs w:val="22"/>
        </w:rPr>
        <w:t>ok. 1</w:t>
      </w:r>
      <w:r w:rsidR="005E4494">
        <w:rPr>
          <w:sz w:val="22"/>
          <w:szCs w:val="22"/>
        </w:rPr>
        <w:t>7</w:t>
      </w:r>
      <w:r w:rsidR="00710B41">
        <w:rPr>
          <w:sz w:val="22"/>
          <w:szCs w:val="22"/>
        </w:rPr>
        <w:t>:</w:t>
      </w:r>
      <w:r w:rsidR="005E4494">
        <w:rPr>
          <w:sz w:val="22"/>
          <w:szCs w:val="22"/>
        </w:rPr>
        <w:t>0</w:t>
      </w:r>
      <w:r w:rsidR="00157331">
        <w:rPr>
          <w:sz w:val="22"/>
          <w:szCs w:val="22"/>
        </w:rPr>
        <w:t>0</w:t>
      </w:r>
    </w:p>
    <w:p w:rsidR="00275F48" w:rsidRDefault="00B91773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Inne uwagi</w:t>
      </w:r>
      <w:r w:rsidR="00275F48">
        <w:rPr>
          <w:sz w:val="22"/>
          <w:szCs w:val="22"/>
        </w:rPr>
        <w:t>: ……………………………………………………………………………………………..</w:t>
      </w:r>
    </w:p>
    <w:p w:rsidR="00275F48" w:rsidRDefault="00275F48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…………………………………………………………………………………………………………………..</w:t>
      </w:r>
    </w:p>
    <w:p w:rsidR="008017AA" w:rsidRDefault="008017AA" w:rsidP="005E4494">
      <w:pPr>
        <w:tabs>
          <w:tab w:val="right" w:pos="9639"/>
        </w:tabs>
        <w:spacing w:before="360"/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Imię i nazwisko </w:t>
      </w:r>
      <w:r>
        <w:rPr>
          <w:sz w:val="22"/>
          <w:szCs w:val="22"/>
        </w:rPr>
        <w:tab/>
        <w:t>………………………………………………………………………………………..</w:t>
      </w:r>
    </w:p>
    <w:p w:rsidR="008017AA" w:rsidRDefault="008017AA" w:rsidP="005E4494">
      <w:pPr>
        <w:tabs>
          <w:tab w:val="right" w:pos="9639"/>
        </w:tabs>
        <w:spacing w:before="240" w:after="120"/>
        <w:rPr>
          <w:sz w:val="22"/>
          <w:szCs w:val="22"/>
        </w:rPr>
      </w:pPr>
      <w:r>
        <w:rPr>
          <w:sz w:val="22"/>
          <w:szCs w:val="22"/>
        </w:rPr>
        <w:t xml:space="preserve">Firma </w:t>
      </w:r>
      <w:r>
        <w:rPr>
          <w:sz w:val="22"/>
          <w:szCs w:val="22"/>
        </w:rPr>
        <w:tab/>
        <w:t>………………………………………………………………………………………..</w:t>
      </w:r>
    </w:p>
    <w:p w:rsidR="001C2EAE" w:rsidRDefault="001C2EAE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</w:p>
    <w:sectPr w:rsidR="001C2EAE" w:rsidSect="001C010A">
      <w:headerReference w:type="default" r:id="rId9"/>
      <w:headerReference w:type="first" r:id="rId10"/>
      <w:footerReference w:type="first" r:id="rId11"/>
      <w:type w:val="continuous"/>
      <w:pgSz w:w="11906" w:h="16838" w:code="9"/>
      <w:pgMar w:top="1134" w:right="907" w:bottom="1134" w:left="1247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8D3" w:rsidRDefault="00C428D3" w:rsidP="00A810A6">
      <w:r>
        <w:separator/>
      </w:r>
    </w:p>
  </w:endnote>
  <w:endnote w:type="continuationSeparator" w:id="0">
    <w:p w:rsidR="00C428D3" w:rsidRDefault="00C428D3" w:rsidP="00A8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C7808D7-4674-490A-95DD-B917F16630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Blk BT">
    <w:panose1 w:val="020B0904030502020204"/>
    <w:charset w:val="00"/>
    <w:family w:val="swiss"/>
    <w:pitch w:val="variable"/>
    <w:sig w:usb0="800000AF" w:usb1="1000204A" w:usb2="00000000" w:usb3="00000000" w:csb0="00000011" w:csb1="00000000"/>
    <w:embedRegular r:id="rId2" w:fontKey="{B7445979-5559-4A50-A503-377CEC76ECA2}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  <w:embedRegular r:id="rId3" w:fontKey="{81568080-2D83-4C93-94E7-B00D78786A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24D3184-1501-4891-A81B-7F1F09B3E6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81C5D6B-F671-4A61-864D-2BC61CD7F1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009" w:rsidRPr="00A863D4" w:rsidRDefault="006A6009" w:rsidP="0085491E">
    <w:pPr>
      <w:pStyle w:val="Stopka"/>
      <w:pBdr>
        <w:top w:val="thinThickSmallGap" w:sz="18" w:space="1" w:color="1F497D"/>
      </w:pBdr>
      <w:ind w:left="-284"/>
      <w:rPr>
        <w:color w:val="003399"/>
        <w:sz w:val="12"/>
        <w:szCs w:val="12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712"/>
      <w:gridCol w:w="5353"/>
    </w:tblGrid>
    <w:tr w:rsidR="006A6009" w:rsidRPr="007A32EB" w:rsidTr="0085491E">
      <w:tc>
        <w:tcPr>
          <w:tcW w:w="4712" w:type="dxa"/>
        </w:tcPr>
        <w:p w:rsidR="006A6009" w:rsidRPr="00A863D4" w:rsidRDefault="006A6009" w:rsidP="00A81C1C">
          <w:pPr>
            <w:pStyle w:val="Stopka"/>
            <w:ind w:right="67"/>
            <w:jc w:val="right"/>
            <w:rPr>
              <w:b/>
              <w:color w:val="003399"/>
              <w:sz w:val="20"/>
            </w:rPr>
          </w:pPr>
          <w:r w:rsidRPr="00A863D4">
            <w:rPr>
              <w:b/>
              <w:color w:val="003399"/>
              <w:sz w:val="20"/>
            </w:rPr>
            <w:t>Sekretariat Konferencji</w:t>
          </w:r>
        </w:p>
        <w:p w:rsidR="006A6009" w:rsidRPr="00A863D4" w:rsidRDefault="006A6009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r w:rsidRPr="00A863D4">
            <w:rPr>
              <w:color w:val="003399"/>
              <w:sz w:val="20"/>
            </w:rPr>
            <w:t>Biuro Towarzystwa Elektrowni Wodnych</w:t>
          </w:r>
        </w:p>
        <w:p w:rsidR="006A6009" w:rsidRPr="00A863D4" w:rsidRDefault="006A6009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gramStart"/>
          <w:r w:rsidRPr="00A863D4">
            <w:rPr>
              <w:color w:val="003399"/>
              <w:sz w:val="20"/>
            </w:rPr>
            <w:t>ul</w:t>
          </w:r>
          <w:proofErr w:type="gramEnd"/>
          <w:r w:rsidRPr="00A863D4">
            <w:rPr>
              <w:color w:val="003399"/>
              <w:sz w:val="20"/>
            </w:rPr>
            <w:t>. Piaskowa 18, 84-240 Reda</w:t>
          </w:r>
        </w:p>
        <w:p w:rsidR="006A6009" w:rsidRPr="00A863D4" w:rsidRDefault="006A6009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spellStart"/>
          <w:proofErr w:type="gramStart"/>
          <w:r w:rsidRPr="00A863D4">
            <w:rPr>
              <w:color w:val="003399"/>
              <w:sz w:val="20"/>
            </w:rPr>
            <w:t>tel</w:t>
          </w:r>
          <w:proofErr w:type="spellEnd"/>
          <w:proofErr w:type="gramEnd"/>
          <w:r w:rsidRPr="00A863D4">
            <w:rPr>
              <w:color w:val="003399"/>
              <w:sz w:val="20"/>
            </w:rPr>
            <w:t>/faks 58 67 87 951, kom.:  605 56 55 86</w:t>
          </w:r>
        </w:p>
        <w:p w:rsidR="006A6009" w:rsidRPr="00197F27" w:rsidRDefault="006A6009" w:rsidP="00A81C1C">
          <w:pPr>
            <w:pStyle w:val="Stopka"/>
            <w:ind w:right="67"/>
            <w:jc w:val="right"/>
            <w:rPr>
              <w:sz w:val="20"/>
              <w:szCs w:val="20"/>
              <w:lang w:val="de-DE"/>
            </w:rPr>
          </w:pPr>
          <w:r w:rsidRPr="00A81C1C">
            <w:rPr>
              <w:color w:val="003399"/>
              <w:sz w:val="20"/>
            </w:rPr>
            <w:t xml:space="preserve"> </w:t>
          </w:r>
          <w:proofErr w:type="spellStart"/>
          <w:r w:rsidRPr="00A863D4">
            <w:rPr>
              <w:color w:val="003399"/>
              <w:sz w:val="20"/>
              <w:lang w:val="de-DE"/>
            </w:rPr>
            <w:t>e-mail</w:t>
          </w:r>
          <w:proofErr w:type="spellEnd"/>
          <w:r w:rsidRPr="00A863D4">
            <w:rPr>
              <w:color w:val="003399"/>
              <w:sz w:val="20"/>
              <w:lang w:val="de-DE"/>
            </w:rPr>
            <w:t>: biuro@tew.pl</w:t>
          </w:r>
        </w:p>
      </w:tc>
      <w:tc>
        <w:tcPr>
          <w:tcW w:w="5353" w:type="dxa"/>
          <w:tcBorders>
            <w:left w:val="nil"/>
          </w:tcBorders>
        </w:tcPr>
        <w:p w:rsidR="006A6009" w:rsidRDefault="006A6009" w:rsidP="00A81C1C">
          <w:pPr>
            <w:pStyle w:val="Stopka"/>
            <w:rPr>
              <w:b/>
              <w:sz w:val="20"/>
            </w:rPr>
          </w:pPr>
          <w:r>
            <w:rPr>
              <w:b/>
              <w:sz w:val="20"/>
            </w:rPr>
            <w:t>Informacje dla autorów</w:t>
          </w:r>
        </w:p>
        <w:p w:rsidR="006A6009" w:rsidRDefault="006A6009" w:rsidP="00A81C1C">
          <w:pPr>
            <w:pStyle w:val="Stopka"/>
            <w:rPr>
              <w:sz w:val="20"/>
            </w:rPr>
          </w:pPr>
          <w:r w:rsidRPr="001A77D9">
            <w:rPr>
              <w:sz w:val="20"/>
            </w:rPr>
            <w:t>Instytut Maszyn Przepływowych Polskiej Akademii Nauk</w:t>
          </w:r>
          <w:r w:rsidRPr="001A77D9">
            <w:rPr>
              <w:sz w:val="20"/>
            </w:rPr>
            <w:br/>
            <w:t>ul. Fiszera 14, 80-</w:t>
          </w:r>
          <w:r>
            <w:rPr>
              <w:sz w:val="20"/>
            </w:rPr>
            <w:t>231</w:t>
          </w:r>
          <w:r w:rsidRPr="001A77D9">
            <w:rPr>
              <w:sz w:val="20"/>
            </w:rPr>
            <w:t xml:space="preserve"> Gdańsk</w:t>
          </w:r>
          <w:proofErr w:type="gramStart"/>
          <w:r w:rsidRPr="001A77D9">
            <w:rPr>
              <w:sz w:val="20"/>
            </w:rPr>
            <w:t>,</w:t>
          </w:r>
          <w:r w:rsidRPr="001A77D9">
            <w:rPr>
              <w:sz w:val="20"/>
            </w:rPr>
            <w:br/>
            <w:t xml:space="preserve"> tel</w:t>
          </w:r>
          <w:proofErr w:type="gramEnd"/>
          <w:r w:rsidRPr="001A77D9">
            <w:rPr>
              <w:sz w:val="20"/>
            </w:rPr>
            <w:t xml:space="preserve">. </w:t>
          </w:r>
          <w:r>
            <w:rPr>
              <w:sz w:val="20"/>
            </w:rPr>
            <w:t>58 52 2</w:t>
          </w:r>
          <w:r w:rsidRPr="00D36D13">
            <w:rPr>
              <w:sz w:val="20"/>
            </w:rPr>
            <w:t>5</w:t>
          </w:r>
          <w:r>
            <w:rPr>
              <w:sz w:val="20"/>
            </w:rPr>
            <w:t xml:space="preserve"> </w:t>
          </w:r>
          <w:r w:rsidRPr="00D36D13">
            <w:rPr>
              <w:sz w:val="20"/>
            </w:rPr>
            <w:t>13</w:t>
          </w:r>
          <w:r>
            <w:rPr>
              <w:sz w:val="20"/>
            </w:rPr>
            <w:t>9</w:t>
          </w:r>
          <w:r w:rsidRPr="00D36D13">
            <w:rPr>
              <w:sz w:val="20"/>
            </w:rPr>
            <w:t>; kom.: 608 19 71 85</w:t>
          </w:r>
        </w:p>
        <w:p w:rsidR="006A6009" w:rsidRPr="007A32EB" w:rsidRDefault="006A6009" w:rsidP="00A81C1C">
          <w:pPr>
            <w:pStyle w:val="Stopka"/>
            <w:ind w:left="567" w:hanging="567"/>
            <w:rPr>
              <w:sz w:val="20"/>
              <w:szCs w:val="20"/>
              <w:lang w:val="de-DE"/>
            </w:rPr>
          </w:pPr>
          <w:r w:rsidRPr="007A32EB">
            <w:rPr>
              <w:sz w:val="20"/>
              <w:lang w:val="de-DE"/>
            </w:rPr>
            <w:t>e-mail: steller@imp.gda.pl</w:t>
          </w:r>
        </w:p>
      </w:tc>
    </w:tr>
  </w:tbl>
  <w:p w:rsidR="006A6009" w:rsidRPr="007A32EB" w:rsidRDefault="006A6009" w:rsidP="009026CC">
    <w:pPr>
      <w:pStyle w:val="Stopka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8D3" w:rsidRDefault="00C428D3" w:rsidP="00A810A6">
      <w:r>
        <w:separator/>
      </w:r>
    </w:p>
  </w:footnote>
  <w:footnote w:type="continuationSeparator" w:id="0">
    <w:p w:rsidR="00C428D3" w:rsidRDefault="00C428D3" w:rsidP="00A81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009" w:rsidRPr="004439C8" w:rsidRDefault="006A6009" w:rsidP="004439C8">
    <w:pPr>
      <w:pStyle w:val="Nagwek"/>
      <w:tabs>
        <w:tab w:val="clear" w:pos="9406"/>
        <w:tab w:val="right" w:pos="9639"/>
      </w:tabs>
      <w:spacing w:after="120"/>
      <w:ind w:left="1134" w:hanging="1134"/>
      <w:rPr>
        <w:rFonts w:ascii="Arial" w:hAnsi="Arial" w:cs="Arial"/>
        <w:color w:val="003399"/>
        <w:sz w:val="16"/>
        <w:u w:val="single"/>
      </w:rPr>
    </w:pPr>
    <w:r w:rsidRPr="004439C8">
      <w:rPr>
        <w:rFonts w:ascii="Swis721 Blk BT" w:hAnsi="Swis721 Blk BT" w:cs="Arial"/>
        <w:color w:val="003399"/>
        <w:sz w:val="16"/>
        <w:u w:val="single"/>
      </w:rPr>
      <w:t>HYDROFORUM 20</w:t>
    </w:r>
    <w:r>
      <w:rPr>
        <w:rFonts w:ascii="Swis721 Blk BT" w:hAnsi="Swis721 Blk BT" w:cs="Arial"/>
        <w:color w:val="003399"/>
        <w:sz w:val="16"/>
        <w:u w:val="single"/>
      </w:rPr>
      <w:t>2</w:t>
    </w:r>
    <w:r w:rsidR="009A6B76">
      <w:rPr>
        <w:rFonts w:ascii="Swis721 Blk BT" w:hAnsi="Swis721 Blk BT" w:cs="Arial"/>
        <w:color w:val="003399"/>
        <w:sz w:val="16"/>
        <w:u w:val="single"/>
      </w:rPr>
      <w:t>5</w:t>
    </w:r>
    <w:r w:rsidRPr="004439C8">
      <w:rPr>
        <w:noProof/>
        <w:color w:val="003399"/>
        <w:u w:val="single"/>
      </w:rPr>
      <w:tab/>
    </w:r>
    <w:r w:rsidRPr="004439C8">
      <w:rPr>
        <w:noProof/>
        <w:color w:val="003399"/>
        <w:u w:val="single"/>
      </w:rPr>
      <w:tab/>
    </w:r>
    <w:r w:rsidR="009A6B76" w:rsidRPr="009A6B76">
      <w:rPr>
        <w:color w:val="17365D" w:themeColor="text2" w:themeShade="BF"/>
        <w:sz w:val="18"/>
        <w:szCs w:val="18"/>
        <w:u w:val="single"/>
      </w:rPr>
      <w:t>Hotel „Perła Południa</w:t>
    </w:r>
    <w:r w:rsidR="000B0BF8" w:rsidRPr="000B0BF8">
      <w:rPr>
        <w:color w:val="17365D" w:themeColor="text2" w:themeShade="BF"/>
        <w:sz w:val="18"/>
        <w:szCs w:val="18"/>
        <w:u w:val="single"/>
      </w:rPr>
      <w:t xml:space="preserve">”, </w:t>
    </w:r>
    <w:r w:rsidR="009A6B76">
      <w:rPr>
        <w:color w:val="17365D" w:themeColor="text2" w:themeShade="BF"/>
        <w:sz w:val="18"/>
        <w:szCs w:val="18"/>
        <w:u w:val="single"/>
      </w:rPr>
      <w:t>Rytro,</w:t>
    </w:r>
    <w:r w:rsidR="000B0BF8" w:rsidRPr="000B0BF8">
      <w:rPr>
        <w:color w:val="17365D" w:themeColor="text2" w:themeShade="BF"/>
        <w:sz w:val="18"/>
        <w:szCs w:val="18"/>
        <w:u w:val="single"/>
      </w:rPr>
      <w:t xml:space="preserve"> </w:t>
    </w:r>
    <w:r w:rsidR="009A6B76">
      <w:rPr>
        <w:color w:val="17365D" w:themeColor="text2" w:themeShade="BF"/>
        <w:sz w:val="18"/>
        <w:szCs w:val="18"/>
        <w:u w:val="single"/>
      </w:rPr>
      <w:t>7</w:t>
    </w:r>
    <w:r w:rsidR="000B0BF8" w:rsidRPr="000B0BF8">
      <w:rPr>
        <w:color w:val="17365D" w:themeColor="text2" w:themeShade="BF"/>
        <w:sz w:val="18"/>
        <w:szCs w:val="18"/>
        <w:u w:val="single"/>
      </w:rPr>
      <w:t>-</w:t>
    </w:r>
    <w:r w:rsidR="009A6B76">
      <w:rPr>
        <w:color w:val="17365D" w:themeColor="text2" w:themeShade="BF"/>
        <w:sz w:val="18"/>
        <w:szCs w:val="18"/>
        <w:u w:val="single"/>
      </w:rPr>
      <w:t>8</w:t>
    </w:r>
    <w:r w:rsidR="000B0BF8" w:rsidRPr="000B0BF8">
      <w:rPr>
        <w:color w:val="17365D" w:themeColor="text2" w:themeShade="BF"/>
        <w:sz w:val="18"/>
        <w:szCs w:val="18"/>
        <w:u w:val="single"/>
      </w:rPr>
      <w:t xml:space="preserve"> października 202</w:t>
    </w:r>
    <w:r w:rsidR="009A6B76">
      <w:rPr>
        <w:color w:val="17365D" w:themeColor="text2" w:themeShade="BF"/>
        <w:sz w:val="18"/>
        <w:szCs w:val="18"/>
        <w:u w:val="single"/>
      </w:rPr>
      <w:t>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009" w:rsidRPr="005941E0" w:rsidRDefault="00922874" w:rsidP="001B7519">
    <w:pPr>
      <w:tabs>
        <w:tab w:val="left" w:pos="5670"/>
      </w:tabs>
      <w:ind w:firstLine="993"/>
      <w:rPr>
        <w:rFonts w:ascii="Mistral" w:hAnsi="Mistral"/>
        <w:color w:val="003399"/>
        <w:sz w:val="36"/>
      </w:rPr>
    </w:pPr>
    <w:r w:rsidRPr="00D13D54">
      <w:rPr>
        <w:b/>
        <w:noProof/>
      </w:rPr>
      <w:drawing>
        <wp:anchor distT="0" distB="0" distL="114300" distR="114300" simplePos="0" relativeHeight="251698176" behindDoc="0" locked="0" layoutInCell="1" allowOverlap="1" wp14:anchorId="5F4F5FD3" wp14:editId="031C0D8E">
          <wp:simplePos x="0" y="0"/>
          <wp:positionH relativeFrom="margin">
            <wp:posOffset>5095875</wp:posOffset>
          </wp:positionH>
          <wp:positionV relativeFrom="paragraph">
            <wp:posOffset>-150495</wp:posOffset>
          </wp:positionV>
          <wp:extent cx="533400" cy="666750"/>
          <wp:effectExtent l="0" t="0" r="0" b="0"/>
          <wp:wrapNone/>
          <wp:docPr id="9" name="Obraz 22" descr="D:\DOKUMENTY\TRMEW\Logotyp\TMEW_Logo_tran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DOKUMENTY\TRMEW\Logotyp\TMEW_Logo_trans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58" r="553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17365D" w:themeColor="text2" w:themeShade="BF"/>
      </w:rPr>
      <w:drawing>
        <wp:anchor distT="0" distB="0" distL="114300" distR="114300" simplePos="0" relativeHeight="251706368" behindDoc="0" locked="0" layoutInCell="1" allowOverlap="1" wp14:anchorId="479A30C4" wp14:editId="014DB662">
          <wp:simplePos x="0" y="0"/>
          <wp:positionH relativeFrom="column">
            <wp:posOffset>4516120</wp:posOffset>
          </wp:positionH>
          <wp:positionV relativeFrom="paragraph">
            <wp:posOffset>-47625</wp:posOffset>
          </wp:positionV>
          <wp:extent cx="541774" cy="509905"/>
          <wp:effectExtent l="0" t="0" r="0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uron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74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3D54">
      <w:rPr>
        <w:b/>
        <w:noProof/>
      </w:rPr>
      <w:drawing>
        <wp:anchor distT="0" distB="0" distL="114300" distR="114300" simplePos="0" relativeHeight="251707392" behindDoc="0" locked="0" layoutInCell="1" allowOverlap="1" wp14:anchorId="1D5A85A6" wp14:editId="34C6060D">
          <wp:simplePos x="0" y="0"/>
          <wp:positionH relativeFrom="column">
            <wp:posOffset>5628005</wp:posOffset>
          </wp:positionH>
          <wp:positionV relativeFrom="paragraph">
            <wp:posOffset>-45720</wp:posOffset>
          </wp:positionV>
          <wp:extent cx="600710" cy="447675"/>
          <wp:effectExtent l="0" t="0" r="8890" b="9525"/>
          <wp:wrapNone/>
          <wp:docPr id="8" name="Obraz 21" descr="logoimp_f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logoimp_final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rFonts w:ascii="Mistral" w:hAnsi="Mistral"/>
        <w:noProof/>
        <w:color w:val="003399"/>
        <w:sz w:val="36"/>
      </w:rPr>
      <w:drawing>
        <wp:anchor distT="0" distB="0" distL="114300" distR="114300" simplePos="0" relativeHeight="251694080" behindDoc="0" locked="0" layoutInCell="1" allowOverlap="1" wp14:anchorId="6324A7E9" wp14:editId="104A8AC3">
          <wp:simplePos x="0" y="0"/>
          <wp:positionH relativeFrom="margin">
            <wp:posOffset>-210820</wp:posOffset>
          </wp:positionH>
          <wp:positionV relativeFrom="paragraph">
            <wp:posOffset>11430</wp:posOffset>
          </wp:positionV>
          <wp:extent cx="723944" cy="73152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YDROFORUM_Logo_pozytyw.jpg"/>
                  <pic:cNvPicPr/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291"/>
                  <a:stretch/>
                </pic:blipFill>
                <pic:spPr bwMode="auto">
                  <a:xfrm>
                    <a:off x="0" y="0"/>
                    <a:ext cx="723944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A6009" w:rsidRPr="0024507D">
      <w:rPr>
        <w:rFonts w:ascii="Mistral" w:hAnsi="Mistral"/>
        <w:noProof/>
        <w:color w:val="003399"/>
        <w:sz w:val="36"/>
      </w:rPr>
      <w:drawing>
        <wp:inline distT="0" distB="0" distL="0" distR="0" wp14:anchorId="7A083799" wp14:editId="2849EE08">
          <wp:extent cx="2581275" cy="219075"/>
          <wp:effectExtent l="19050" t="0" r="9525" b="0"/>
          <wp:docPr id="10" name="Obraz 1" descr="Polska Konferencja Hydroenergetyczn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lska Konferencja Hydroenergetyczna_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7519">
      <w:rPr>
        <w:rFonts w:ascii="Mistral" w:hAnsi="Mistral"/>
        <w:color w:val="003399"/>
        <w:sz w:val="36"/>
      </w:rPr>
      <w:tab/>
    </w:r>
  </w:p>
  <w:p w:rsidR="006A6009" w:rsidRPr="00D13D54" w:rsidRDefault="006A6009" w:rsidP="00DA553F">
    <w:pPr>
      <w:pStyle w:val="Nagwek"/>
      <w:ind w:left="993"/>
      <w:rPr>
        <w:rFonts w:ascii="Swis721 Blk BT" w:hAnsi="Swis721 Blk BT"/>
        <w:color w:val="365F91" w:themeColor="accent1" w:themeShade="BF"/>
        <w:sz w:val="32"/>
      </w:rPr>
    </w:pPr>
    <w:r w:rsidRPr="00D13D54">
      <w:rPr>
        <w:rFonts w:ascii="Swis721 Blk BT" w:hAnsi="Swis721 Blk BT"/>
        <w:noProof/>
        <w:color w:val="365F91" w:themeColor="accent1" w:themeShade="BF"/>
        <w:sz w:val="36"/>
      </w:rPr>
      <w:drawing>
        <wp:anchor distT="0" distB="0" distL="114300" distR="114300" simplePos="0" relativeHeight="251693056" behindDoc="1" locked="0" layoutInCell="1" allowOverlap="1" wp14:anchorId="7E71BF37" wp14:editId="6CC19651">
          <wp:simplePos x="0" y="0"/>
          <wp:positionH relativeFrom="column">
            <wp:posOffset>3058795</wp:posOffset>
          </wp:positionH>
          <wp:positionV relativeFrom="paragraph">
            <wp:posOffset>92710</wp:posOffset>
          </wp:positionV>
          <wp:extent cx="1885950" cy="723836"/>
          <wp:effectExtent l="0" t="0" r="0" b="635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w.logo.small.gif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  <a14:imgEffect>
                              <a14:brightnessContrast bright="-28000" contrast="7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723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3D54">
      <w:rPr>
        <w:rFonts w:ascii="Swis721 Blk BT" w:hAnsi="Swis721 Blk BT"/>
        <w:color w:val="365F91" w:themeColor="accent1" w:themeShade="BF"/>
        <w:sz w:val="36"/>
      </w:rPr>
      <w:t>HYDROFORUM 20</w:t>
    </w:r>
    <w:r>
      <w:rPr>
        <w:rFonts w:ascii="Swis721 Blk BT" w:hAnsi="Swis721 Blk BT"/>
        <w:color w:val="365F91" w:themeColor="accent1" w:themeShade="BF"/>
        <w:sz w:val="36"/>
      </w:rPr>
      <w:t>2</w:t>
    </w:r>
    <w:r w:rsidR="009C1BA7">
      <w:rPr>
        <w:rFonts w:ascii="Swis721 Blk BT" w:hAnsi="Swis721 Blk BT"/>
        <w:color w:val="365F91" w:themeColor="accent1" w:themeShade="BF"/>
        <w:sz w:val="36"/>
      </w:rPr>
      <w:t>5</w:t>
    </w:r>
  </w:p>
  <w:p w:rsidR="00C02D54" w:rsidRPr="009C1BA7" w:rsidRDefault="009C1BA7" w:rsidP="00DA553F">
    <w:pPr>
      <w:pStyle w:val="Nagwek"/>
      <w:tabs>
        <w:tab w:val="clear" w:pos="4703"/>
        <w:tab w:val="clear" w:pos="9406"/>
        <w:tab w:val="center" w:pos="4734"/>
      </w:tabs>
      <w:ind w:left="993"/>
      <w:rPr>
        <w:rFonts w:ascii="Arial" w:hAnsi="Arial" w:cs="Arial"/>
        <w:b/>
        <w:color w:val="1F497D" w:themeColor="text2"/>
        <w:sz w:val="16"/>
      </w:rPr>
    </w:pPr>
    <w:r w:rsidRPr="009C1BA7">
      <w:rPr>
        <w:rFonts w:ascii="Arial" w:hAnsi="Arial" w:cs="Arial"/>
        <w:b/>
        <w:color w:val="1F497D" w:themeColor="text2"/>
        <w:sz w:val="16"/>
      </w:rPr>
      <w:t>Rytro / EW Rożnów, 7-9.10.2025</w:t>
    </w:r>
  </w:p>
  <w:p w:rsidR="006A6009" w:rsidRDefault="00C02D54" w:rsidP="00C02D54">
    <w:pPr>
      <w:pStyle w:val="Nagwek"/>
      <w:tabs>
        <w:tab w:val="clear" w:pos="4703"/>
        <w:tab w:val="clear" w:pos="9406"/>
        <w:tab w:val="center" w:pos="4734"/>
      </w:tabs>
      <w:spacing w:after="60"/>
      <w:ind w:left="992"/>
      <w:jc w:val="right"/>
      <w:rPr>
        <w:rFonts w:ascii="Arial" w:hAnsi="Arial" w:cs="Arial"/>
        <w:b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44DF25" wp14:editId="033158A0">
              <wp:simplePos x="0" y="0"/>
              <wp:positionH relativeFrom="column">
                <wp:posOffset>-220345</wp:posOffset>
              </wp:positionH>
              <wp:positionV relativeFrom="paragraph">
                <wp:posOffset>78740</wp:posOffset>
              </wp:positionV>
              <wp:extent cx="6400800" cy="635"/>
              <wp:effectExtent l="0" t="19050" r="19050" b="37465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5942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7.35pt;margin-top:6.2pt;width:7in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" strokecolor="#4f81bd [3204]" strokeweight="3.5pt"/>
          </w:pict>
        </mc:Fallback>
      </mc:AlternateContent>
    </w:r>
    <w:r w:rsidR="006A6009">
      <w:rPr>
        <w:rFonts w:ascii="Arial" w:hAnsi="Arial" w:cs="Arial"/>
        <w:b/>
        <w:sz w:val="14"/>
      </w:rPr>
      <w:tab/>
    </w:r>
  </w:p>
  <w:p w:rsidR="006A6009" w:rsidRPr="00C02D54" w:rsidRDefault="00922874" w:rsidP="00C02D54">
    <w:pPr>
      <w:pStyle w:val="Nagwek"/>
      <w:ind w:hanging="284"/>
      <w:rPr>
        <w:sz w:val="18"/>
      </w:rPr>
    </w:pPr>
    <w:r w:rsidRPr="00BD118E">
      <w:rPr>
        <w:rFonts w:ascii="Arial" w:hAnsi="Arial" w:cs="Arial"/>
        <w:noProof/>
        <w:sz w:val="12"/>
      </w:rPr>
      <w:drawing>
        <wp:anchor distT="0" distB="0" distL="114300" distR="114300" simplePos="0" relativeHeight="251704320" behindDoc="0" locked="0" layoutInCell="1" allowOverlap="1" wp14:anchorId="21A721A2" wp14:editId="23C20DCF">
          <wp:simplePos x="0" y="0"/>
          <wp:positionH relativeFrom="column">
            <wp:posOffset>4511675</wp:posOffset>
          </wp:positionH>
          <wp:positionV relativeFrom="paragraph">
            <wp:posOffset>30480</wp:posOffset>
          </wp:positionV>
          <wp:extent cx="642620" cy="187325"/>
          <wp:effectExtent l="0" t="0" r="5080" b="317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filiateMember.png"/>
                  <pic:cNvPicPr/>
                </pic:nvPicPr>
                <pic:blipFill>
                  <a:blip r:embed="rId8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BA7" w:rsidRPr="009C1BA7">
      <w:rPr>
        <w:sz w:val="18"/>
        <w:szCs w:val="18"/>
      </w:rPr>
      <w:t>Hotel „Perła Południa”, 33-343 Rytro 380</w:t>
    </w:r>
    <w:r w:rsidR="006A6009">
      <w:rPr>
        <w:noProof/>
        <w:sz w:val="20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8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noProof/>
        <w:sz w:val="20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9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noProof/>
        <w:sz w:val="2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20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noProof/>
        <w:sz w:val="20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21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C0649"/>
    <w:multiLevelType w:val="hybridMultilevel"/>
    <w:tmpl w:val="A7DC3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917CE"/>
    <w:multiLevelType w:val="hybridMultilevel"/>
    <w:tmpl w:val="B81CB49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685D4C"/>
    <w:multiLevelType w:val="hybridMultilevel"/>
    <w:tmpl w:val="7B5297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7E057D"/>
    <w:multiLevelType w:val="hybridMultilevel"/>
    <w:tmpl w:val="5CDA7A5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2D05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6FD4DE3"/>
    <w:multiLevelType w:val="hybridMultilevel"/>
    <w:tmpl w:val="68866B2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E6F7639"/>
    <w:multiLevelType w:val="hybridMultilevel"/>
    <w:tmpl w:val="8960AD6A"/>
    <w:lvl w:ilvl="0" w:tplc="C6A2E82C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1F497D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63816C4"/>
    <w:multiLevelType w:val="hybridMultilevel"/>
    <w:tmpl w:val="419A2B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467C"/>
    <w:multiLevelType w:val="hybridMultilevel"/>
    <w:tmpl w:val="69704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44706"/>
    <w:multiLevelType w:val="hybridMultilevel"/>
    <w:tmpl w:val="0CF6A90C"/>
    <w:lvl w:ilvl="0" w:tplc="B7C0D396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0070C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8547B36"/>
    <w:multiLevelType w:val="hybridMultilevel"/>
    <w:tmpl w:val="23B09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674865"/>
    <w:multiLevelType w:val="hybridMultilevel"/>
    <w:tmpl w:val="160E7D1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CEE0917"/>
    <w:multiLevelType w:val="hybridMultilevel"/>
    <w:tmpl w:val="B052DA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67F"/>
    <w:rsid w:val="00006927"/>
    <w:rsid w:val="00011A60"/>
    <w:rsid w:val="0002043C"/>
    <w:rsid w:val="00024835"/>
    <w:rsid w:val="00030B9A"/>
    <w:rsid w:val="00045E6D"/>
    <w:rsid w:val="00061469"/>
    <w:rsid w:val="000622AE"/>
    <w:rsid w:val="000631D7"/>
    <w:rsid w:val="00064559"/>
    <w:rsid w:val="00067549"/>
    <w:rsid w:val="00067CD7"/>
    <w:rsid w:val="0007239C"/>
    <w:rsid w:val="00084C3F"/>
    <w:rsid w:val="00094CA9"/>
    <w:rsid w:val="00094F95"/>
    <w:rsid w:val="00096BEB"/>
    <w:rsid w:val="000A0D8D"/>
    <w:rsid w:val="000B0BF8"/>
    <w:rsid w:val="000B33DC"/>
    <w:rsid w:val="000B76E1"/>
    <w:rsid w:val="000C5771"/>
    <w:rsid w:val="000C57A3"/>
    <w:rsid w:val="000C6AB1"/>
    <w:rsid w:val="000D38C8"/>
    <w:rsid w:val="000D5A2C"/>
    <w:rsid w:val="000D67A7"/>
    <w:rsid w:val="000E0B15"/>
    <w:rsid w:val="000E0F31"/>
    <w:rsid w:val="000E1A01"/>
    <w:rsid w:val="000E6EF4"/>
    <w:rsid w:val="000F137A"/>
    <w:rsid w:val="000F6FD0"/>
    <w:rsid w:val="001063E2"/>
    <w:rsid w:val="00112E38"/>
    <w:rsid w:val="00122D70"/>
    <w:rsid w:val="00126C10"/>
    <w:rsid w:val="0013410E"/>
    <w:rsid w:val="00135346"/>
    <w:rsid w:val="00137CE3"/>
    <w:rsid w:val="001421E3"/>
    <w:rsid w:val="0014472B"/>
    <w:rsid w:val="00145315"/>
    <w:rsid w:val="001512B2"/>
    <w:rsid w:val="001540FE"/>
    <w:rsid w:val="0015675B"/>
    <w:rsid w:val="00157331"/>
    <w:rsid w:val="00182F95"/>
    <w:rsid w:val="001871ED"/>
    <w:rsid w:val="00194F6C"/>
    <w:rsid w:val="00197F27"/>
    <w:rsid w:val="001A53D1"/>
    <w:rsid w:val="001A77D9"/>
    <w:rsid w:val="001B7519"/>
    <w:rsid w:val="001C010A"/>
    <w:rsid w:val="001C2EAE"/>
    <w:rsid w:val="001D3D82"/>
    <w:rsid w:val="001E046E"/>
    <w:rsid w:val="001E051F"/>
    <w:rsid w:val="00200F29"/>
    <w:rsid w:val="00202A5A"/>
    <w:rsid w:val="00203B00"/>
    <w:rsid w:val="00204DF7"/>
    <w:rsid w:val="00205909"/>
    <w:rsid w:val="00211E32"/>
    <w:rsid w:val="0022187E"/>
    <w:rsid w:val="0022196D"/>
    <w:rsid w:val="00234FBB"/>
    <w:rsid w:val="0024233F"/>
    <w:rsid w:val="00244F28"/>
    <w:rsid w:val="0024507D"/>
    <w:rsid w:val="002560E3"/>
    <w:rsid w:val="002643A7"/>
    <w:rsid w:val="00272A44"/>
    <w:rsid w:val="002735B3"/>
    <w:rsid w:val="00275F48"/>
    <w:rsid w:val="002832C9"/>
    <w:rsid w:val="00283C95"/>
    <w:rsid w:val="002911F6"/>
    <w:rsid w:val="00295E49"/>
    <w:rsid w:val="002A03BD"/>
    <w:rsid w:val="002A331A"/>
    <w:rsid w:val="002A4EB7"/>
    <w:rsid w:val="002A6E00"/>
    <w:rsid w:val="002B6465"/>
    <w:rsid w:val="002C1DE1"/>
    <w:rsid w:val="002C34E7"/>
    <w:rsid w:val="002C52AC"/>
    <w:rsid w:val="002C5737"/>
    <w:rsid w:val="002C7736"/>
    <w:rsid w:val="002C7B55"/>
    <w:rsid w:val="002D1F7C"/>
    <w:rsid w:val="002E2667"/>
    <w:rsid w:val="002F59AE"/>
    <w:rsid w:val="002F6537"/>
    <w:rsid w:val="00310017"/>
    <w:rsid w:val="00313249"/>
    <w:rsid w:val="00316CC6"/>
    <w:rsid w:val="00331B83"/>
    <w:rsid w:val="00334514"/>
    <w:rsid w:val="0034319A"/>
    <w:rsid w:val="003437F1"/>
    <w:rsid w:val="00345DB6"/>
    <w:rsid w:val="00350CDA"/>
    <w:rsid w:val="00350FE8"/>
    <w:rsid w:val="00351892"/>
    <w:rsid w:val="0035479A"/>
    <w:rsid w:val="00360D92"/>
    <w:rsid w:val="003620A4"/>
    <w:rsid w:val="00364AEC"/>
    <w:rsid w:val="003732D2"/>
    <w:rsid w:val="00380CFC"/>
    <w:rsid w:val="00383521"/>
    <w:rsid w:val="00384931"/>
    <w:rsid w:val="00391D12"/>
    <w:rsid w:val="0039798E"/>
    <w:rsid w:val="003A1E7D"/>
    <w:rsid w:val="003A517D"/>
    <w:rsid w:val="003A5C02"/>
    <w:rsid w:val="003A65ED"/>
    <w:rsid w:val="003C3561"/>
    <w:rsid w:val="003C6045"/>
    <w:rsid w:val="003E2311"/>
    <w:rsid w:val="003E28B4"/>
    <w:rsid w:val="003E6A70"/>
    <w:rsid w:val="00401E2E"/>
    <w:rsid w:val="004265FA"/>
    <w:rsid w:val="0043556E"/>
    <w:rsid w:val="004439C8"/>
    <w:rsid w:val="00457145"/>
    <w:rsid w:val="0046693D"/>
    <w:rsid w:val="004705F9"/>
    <w:rsid w:val="0047146E"/>
    <w:rsid w:val="004735B2"/>
    <w:rsid w:val="00474AEA"/>
    <w:rsid w:val="00480279"/>
    <w:rsid w:val="00480934"/>
    <w:rsid w:val="00484C94"/>
    <w:rsid w:val="004908F1"/>
    <w:rsid w:val="00495B3E"/>
    <w:rsid w:val="004A0866"/>
    <w:rsid w:val="004A4B3E"/>
    <w:rsid w:val="004A5099"/>
    <w:rsid w:val="004B7C1E"/>
    <w:rsid w:val="004D64EA"/>
    <w:rsid w:val="004D6742"/>
    <w:rsid w:val="004E4EA2"/>
    <w:rsid w:val="004E5494"/>
    <w:rsid w:val="004F6A91"/>
    <w:rsid w:val="004F7AC1"/>
    <w:rsid w:val="00503283"/>
    <w:rsid w:val="0050380E"/>
    <w:rsid w:val="0050535A"/>
    <w:rsid w:val="00512D22"/>
    <w:rsid w:val="00520832"/>
    <w:rsid w:val="005329BE"/>
    <w:rsid w:val="0054247B"/>
    <w:rsid w:val="005535BC"/>
    <w:rsid w:val="00557845"/>
    <w:rsid w:val="00560CD1"/>
    <w:rsid w:val="005620BC"/>
    <w:rsid w:val="00582EBA"/>
    <w:rsid w:val="005941E0"/>
    <w:rsid w:val="005A43EC"/>
    <w:rsid w:val="005A48DD"/>
    <w:rsid w:val="005C098B"/>
    <w:rsid w:val="005C238E"/>
    <w:rsid w:val="005C3E57"/>
    <w:rsid w:val="005C7D6D"/>
    <w:rsid w:val="005D225F"/>
    <w:rsid w:val="005E4494"/>
    <w:rsid w:val="005F6381"/>
    <w:rsid w:val="00603330"/>
    <w:rsid w:val="00604DBF"/>
    <w:rsid w:val="00613AFF"/>
    <w:rsid w:val="00613CF3"/>
    <w:rsid w:val="006244A6"/>
    <w:rsid w:val="00631002"/>
    <w:rsid w:val="0063434D"/>
    <w:rsid w:val="00636AE6"/>
    <w:rsid w:val="0064315E"/>
    <w:rsid w:val="00645E9B"/>
    <w:rsid w:val="00652C86"/>
    <w:rsid w:val="006531B3"/>
    <w:rsid w:val="00656E9B"/>
    <w:rsid w:val="00663A60"/>
    <w:rsid w:val="00663BE9"/>
    <w:rsid w:val="00667F5C"/>
    <w:rsid w:val="00671281"/>
    <w:rsid w:val="00671444"/>
    <w:rsid w:val="00671A78"/>
    <w:rsid w:val="0067477B"/>
    <w:rsid w:val="00681B8E"/>
    <w:rsid w:val="00686BBF"/>
    <w:rsid w:val="006875F7"/>
    <w:rsid w:val="00694CBC"/>
    <w:rsid w:val="006A05B7"/>
    <w:rsid w:val="006A1DC1"/>
    <w:rsid w:val="006A5C25"/>
    <w:rsid w:val="006A5CA9"/>
    <w:rsid w:val="006A6009"/>
    <w:rsid w:val="006A65EB"/>
    <w:rsid w:val="006B7BFF"/>
    <w:rsid w:val="006C5C36"/>
    <w:rsid w:val="006D128B"/>
    <w:rsid w:val="006F3942"/>
    <w:rsid w:val="006F7251"/>
    <w:rsid w:val="007058C7"/>
    <w:rsid w:val="007103BC"/>
    <w:rsid w:val="00710B41"/>
    <w:rsid w:val="00712656"/>
    <w:rsid w:val="007172AC"/>
    <w:rsid w:val="00725225"/>
    <w:rsid w:val="0072695B"/>
    <w:rsid w:val="00742D24"/>
    <w:rsid w:val="007460D6"/>
    <w:rsid w:val="007504D7"/>
    <w:rsid w:val="00756493"/>
    <w:rsid w:val="007647F5"/>
    <w:rsid w:val="0076584A"/>
    <w:rsid w:val="00772B34"/>
    <w:rsid w:val="007753AB"/>
    <w:rsid w:val="00782A21"/>
    <w:rsid w:val="00785C7E"/>
    <w:rsid w:val="007A32EB"/>
    <w:rsid w:val="007A5189"/>
    <w:rsid w:val="007A74D9"/>
    <w:rsid w:val="007B3912"/>
    <w:rsid w:val="007B71C7"/>
    <w:rsid w:val="007C425F"/>
    <w:rsid w:val="007D03C1"/>
    <w:rsid w:val="007D32B1"/>
    <w:rsid w:val="007D4196"/>
    <w:rsid w:val="007F0BEC"/>
    <w:rsid w:val="008017AA"/>
    <w:rsid w:val="00804DE8"/>
    <w:rsid w:val="0081616A"/>
    <w:rsid w:val="00837EA6"/>
    <w:rsid w:val="00840B19"/>
    <w:rsid w:val="00841706"/>
    <w:rsid w:val="00846085"/>
    <w:rsid w:val="00850C30"/>
    <w:rsid w:val="00852323"/>
    <w:rsid w:val="0085491E"/>
    <w:rsid w:val="008606FA"/>
    <w:rsid w:val="00861F7A"/>
    <w:rsid w:val="00867A95"/>
    <w:rsid w:val="00880ADE"/>
    <w:rsid w:val="0088358F"/>
    <w:rsid w:val="00886553"/>
    <w:rsid w:val="008A1F1B"/>
    <w:rsid w:val="008A38C9"/>
    <w:rsid w:val="008A417D"/>
    <w:rsid w:val="008B43AB"/>
    <w:rsid w:val="008C7DCF"/>
    <w:rsid w:val="008E05D0"/>
    <w:rsid w:val="008E1541"/>
    <w:rsid w:val="008E2DBF"/>
    <w:rsid w:val="008E379E"/>
    <w:rsid w:val="008E5401"/>
    <w:rsid w:val="008E72B0"/>
    <w:rsid w:val="00901E6C"/>
    <w:rsid w:val="009026CC"/>
    <w:rsid w:val="00905550"/>
    <w:rsid w:val="00906C0C"/>
    <w:rsid w:val="00916067"/>
    <w:rsid w:val="00920F4A"/>
    <w:rsid w:val="00922874"/>
    <w:rsid w:val="00922E27"/>
    <w:rsid w:val="0092419B"/>
    <w:rsid w:val="009345DD"/>
    <w:rsid w:val="00935401"/>
    <w:rsid w:val="00935E8C"/>
    <w:rsid w:val="0094359A"/>
    <w:rsid w:val="00943FAA"/>
    <w:rsid w:val="00951C51"/>
    <w:rsid w:val="00952369"/>
    <w:rsid w:val="00955699"/>
    <w:rsid w:val="00960937"/>
    <w:rsid w:val="00961982"/>
    <w:rsid w:val="00963A6E"/>
    <w:rsid w:val="0096495A"/>
    <w:rsid w:val="009702B9"/>
    <w:rsid w:val="009757FB"/>
    <w:rsid w:val="00983749"/>
    <w:rsid w:val="00992EF7"/>
    <w:rsid w:val="00995220"/>
    <w:rsid w:val="009A3EAC"/>
    <w:rsid w:val="009A509A"/>
    <w:rsid w:val="009A6B76"/>
    <w:rsid w:val="009B3685"/>
    <w:rsid w:val="009C1BA7"/>
    <w:rsid w:val="009C2F89"/>
    <w:rsid w:val="009C373F"/>
    <w:rsid w:val="009C422E"/>
    <w:rsid w:val="009D270C"/>
    <w:rsid w:val="009D5EF4"/>
    <w:rsid w:val="009F4254"/>
    <w:rsid w:val="00A150B9"/>
    <w:rsid w:val="00A1543F"/>
    <w:rsid w:val="00A176BC"/>
    <w:rsid w:val="00A20065"/>
    <w:rsid w:val="00A36E39"/>
    <w:rsid w:val="00A36F62"/>
    <w:rsid w:val="00A37418"/>
    <w:rsid w:val="00A44C78"/>
    <w:rsid w:val="00A46E51"/>
    <w:rsid w:val="00A5636F"/>
    <w:rsid w:val="00A71822"/>
    <w:rsid w:val="00A758B1"/>
    <w:rsid w:val="00A76650"/>
    <w:rsid w:val="00A810A6"/>
    <w:rsid w:val="00A81C1C"/>
    <w:rsid w:val="00A84DAC"/>
    <w:rsid w:val="00A85A67"/>
    <w:rsid w:val="00A863D4"/>
    <w:rsid w:val="00A86986"/>
    <w:rsid w:val="00A907CE"/>
    <w:rsid w:val="00A94D74"/>
    <w:rsid w:val="00AA57E2"/>
    <w:rsid w:val="00AB0601"/>
    <w:rsid w:val="00AD1097"/>
    <w:rsid w:val="00AD633A"/>
    <w:rsid w:val="00AE0660"/>
    <w:rsid w:val="00AE44E7"/>
    <w:rsid w:val="00AE7171"/>
    <w:rsid w:val="00AE77C1"/>
    <w:rsid w:val="00AF4546"/>
    <w:rsid w:val="00AF4619"/>
    <w:rsid w:val="00B10471"/>
    <w:rsid w:val="00B120F0"/>
    <w:rsid w:val="00B12454"/>
    <w:rsid w:val="00B279BF"/>
    <w:rsid w:val="00B35F59"/>
    <w:rsid w:val="00B4094C"/>
    <w:rsid w:val="00B4098D"/>
    <w:rsid w:val="00B4348A"/>
    <w:rsid w:val="00B4491D"/>
    <w:rsid w:val="00B82ED9"/>
    <w:rsid w:val="00B91773"/>
    <w:rsid w:val="00B95676"/>
    <w:rsid w:val="00B97AF5"/>
    <w:rsid w:val="00BA21D3"/>
    <w:rsid w:val="00BA3964"/>
    <w:rsid w:val="00BA51C7"/>
    <w:rsid w:val="00BC0BB0"/>
    <w:rsid w:val="00BC21CC"/>
    <w:rsid w:val="00BC28B8"/>
    <w:rsid w:val="00BD5597"/>
    <w:rsid w:val="00BD58A8"/>
    <w:rsid w:val="00BE12A1"/>
    <w:rsid w:val="00BE5617"/>
    <w:rsid w:val="00C02D54"/>
    <w:rsid w:val="00C05A34"/>
    <w:rsid w:val="00C10DE4"/>
    <w:rsid w:val="00C1725A"/>
    <w:rsid w:val="00C21E53"/>
    <w:rsid w:val="00C25108"/>
    <w:rsid w:val="00C27FED"/>
    <w:rsid w:val="00C30153"/>
    <w:rsid w:val="00C36B6F"/>
    <w:rsid w:val="00C40ADA"/>
    <w:rsid w:val="00C428D3"/>
    <w:rsid w:val="00C45902"/>
    <w:rsid w:val="00C541A5"/>
    <w:rsid w:val="00C55B6A"/>
    <w:rsid w:val="00C55F46"/>
    <w:rsid w:val="00C74087"/>
    <w:rsid w:val="00C75684"/>
    <w:rsid w:val="00C766FD"/>
    <w:rsid w:val="00C87EB2"/>
    <w:rsid w:val="00C93A5B"/>
    <w:rsid w:val="00CA34AD"/>
    <w:rsid w:val="00CA6BE0"/>
    <w:rsid w:val="00CB0B28"/>
    <w:rsid w:val="00CB2F4E"/>
    <w:rsid w:val="00CC2F0F"/>
    <w:rsid w:val="00CC65AE"/>
    <w:rsid w:val="00CD2077"/>
    <w:rsid w:val="00CD271F"/>
    <w:rsid w:val="00CD40CD"/>
    <w:rsid w:val="00CE0580"/>
    <w:rsid w:val="00CE0AD9"/>
    <w:rsid w:val="00CE0B51"/>
    <w:rsid w:val="00CE48D6"/>
    <w:rsid w:val="00CE5543"/>
    <w:rsid w:val="00D01001"/>
    <w:rsid w:val="00D0392B"/>
    <w:rsid w:val="00D13D54"/>
    <w:rsid w:val="00D14CCD"/>
    <w:rsid w:val="00D15C0B"/>
    <w:rsid w:val="00D15C2A"/>
    <w:rsid w:val="00D163DC"/>
    <w:rsid w:val="00D225EA"/>
    <w:rsid w:val="00D27496"/>
    <w:rsid w:val="00D36D13"/>
    <w:rsid w:val="00D427A7"/>
    <w:rsid w:val="00D448B1"/>
    <w:rsid w:val="00D52266"/>
    <w:rsid w:val="00D5516A"/>
    <w:rsid w:val="00D70F15"/>
    <w:rsid w:val="00D81A5E"/>
    <w:rsid w:val="00D8604A"/>
    <w:rsid w:val="00D9167F"/>
    <w:rsid w:val="00D970E0"/>
    <w:rsid w:val="00DA0061"/>
    <w:rsid w:val="00DA553F"/>
    <w:rsid w:val="00DB5CF0"/>
    <w:rsid w:val="00DC0B36"/>
    <w:rsid w:val="00DC64A1"/>
    <w:rsid w:val="00DD0FF7"/>
    <w:rsid w:val="00DD5F3F"/>
    <w:rsid w:val="00DF0883"/>
    <w:rsid w:val="00DF1058"/>
    <w:rsid w:val="00DF426C"/>
    <w:rsid w:val="00E11354"/>
    <w:rsid w:val="00E1648B"/>
    <w:rsid w:val="00E2197D"/>
    <w:rsid w:val="00E24F0A"/>
    <w:rsid w:val="00E317E1"/>
    <w:rsid w:val="00E3542E"/>
    <w:rsid w:val="00E41078"/>
    <w:rsid w:val="00E41D6E"/>
    <w:rsid w:val="00E43107"/>
    <w:rsid w:val="00E51C51"/>
    <w:rsid w:val="00E56798"/>
    <w:rsid w:val="00E63E50"/>
    <w:rsid w:val="00E644E6"/>
    <w:rsid w:val="00E65232"/>
    <w:rsid w:val="00E67F67"/>
    <w:rsid w:val="00E710C7"/>
    <w:rsid w:val="00E750E4"/>
    <w:rsid w:val="00E818A8"/>
    <w:rsid w:val="00E83C43"/>
    <w:rsid w:val="00E87089"/>
    <w:rsid w:val="00E965A9"/>
    <w:rsid w:val="00E97505"/>
    <w:rsid w:val="00EA3382"/>
    <w:rsid w:val="00EB0676"/>
    <w:rsid w:val="00EC1BE0"/>
    <w:rsid w:val="00EC7A27"/>
    <w:rsid w:val="00ED1C14"/>
    <w:rsid w:val="00ED3092"/>
    <w:rsid w:val="00EE171B"/>
    <w:rsid w:val="00EE446F"/>
    <w:rsid w:val="00EF3950"/>
    <w:rsid w:val="00F00EF0"/>
    <w:rsid w:val="00F162FD"/>
    <w:rsid w:val="00F3473C"/>
    <w:rsid w:val="00F364E0"/>
    <w:rsid w:val="00F45D83"/>
    <w:rsid w:val="00F4621B"/>
    <w:rsid w:val="00F52DD2"/>
    <w:rsid w:val="00F53746"/>
    <w:rsid w:val="00F606E9"/>
    <w:rsid w:val="00F66B69"/>
    <w:rsid w:val="00F7181A"/>
    <w:rsid w:val="00F752B7"/>
    <w:rsid w:val="00F84AFA"/>
    <w:rsid w:val="00F852CF"/>
    <w:rsid w:val="00F85473"/>
    <w:rsid w:val="00F85B52"/>
    <w:rsid w:val="00FA14CF"/>
    <w:rsid w:val="00FB1C06"/>
    <w:rsid w:val="00FB75ED"/>
    <w:rsid w:val="00FC38AC"/>
    <w:rsid w:val="00FC3C89"/>
    <w:rsid w:val="00FC4F56"/>
    <w:rsid w:val="00FC5EE7"/>
    <w:rsid w:val="00FC6722"/>
    <w:rsid w:val="00FD3FD9"/>
    <w:rsid w:val="00FD5306"/>
    <w:rsid w:val="00FD767F"/>
    <w:rsid w:val="00FE1870"/>
    <w:rsid w:val="00FE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DEA4A65C-ED64-430F-8ABF-905F738D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70E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970E0"/>
    <w:pPr>
      <w:keepNext/>
      <w:jc w:val="right"/>
      <w:outlineLvl w:val="0"/>
    </w:pPr>
    <w:rPr>
      <w:b/>
      <w:bCs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Tekstpodstawowy">
    <w:name w:val="Body Text"/>
    <w:basedOn w:val="Normalny"/>
    <w:semiHidden/>
    <w:rsid w:val="00D970E0"/>
    <w:pPr>
      <w:jc w:val="both"/>
    </w:pPr>
  </w:style>
  <w:style w:type="paragraph" w:styleId="Tekstpodstawowy2">
    <w:name w:val="Body Text 2"/>
    <w:basedOn w:val="Normalny"/>
    <w:semiHidden/>
    <w:rsid w:val="00D970E0"/>
    <w:pPr>
      <w:jc w:val="center"/>
    </w:pPr>
  </w:style>
  <w:style w:type="table" w:styleId="Tabela-Siatka">
    <w:name w:val="Table Grid"/>
    <w:basedOn w:val="Standardowy"/>
    <w:uiPriority w:val="59"/>
    <w:rsid w:val="000E0F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omylnaczcionkaakapitu"/>
    <w:rsid w:val="008E379E"/>
  </w:style>
  <w:style w:type="character" w:styleId="Pogrubienie">
    <w:name w:val="Strong"/>
    <w:basedOn w:val="Domylnaczcionkaakapitu"/>
    <w:uiPriority w:val="22"/>
    <w:qFormat/>
    <w:rsid w:val="004265FA"/>
    <w:rPr>
      <w:b/>
      <w:bCs/>
    </w:rPr>
  </w:style>
  <w:style w:type="character" w:customStyle="1" w:styleId="apple-converted-space">
    <w:name w:val="apple-converted-space"/>
    <w:basedOn w:val="Domylnaczcionkaakapitu"/>
    <w:rsid w:val="00C30153"/>
  </w:style>
  <w:style w:type="character" w:customStyle="1" w:styleId="hps">
    <w:name w:val="hps"/>
    <w:basedOn w:val="Domylnaczcionkaakapitu"/>
    <w:rsid w:val="00C30153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965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965A9"/>
    <w:rPr>
      <w:rFonts w:ascii="Courier New" w:hAnsi="Courier New" w:cs="Courier New"/>
    </w:rPr>
  </w:style>
  <w:style w:type="paragraph" w:customStyle="1" w:styleId="Default">
    <w:name w:val="Default"/>
    <w:rsid w:val="00295E4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204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92EF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52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52CF"/>
  </w:style>
  <w:style w:type="character" w:styleId="Odwoanieprzypisukocowego">
    <w:name w:val="endnote reference"/>
    <w:basedOn w:val="Domylnaczcionkaakapitu"/>
    <w:uiPriority w:val="99"/>
    <w:semiHidden/>
    <w:unhideWhenUsed/>
    <w:rsid w:val="00F852C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F162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62FD"/>
  </w:style>
  <w:style w:type="character" w:styleId="Odwoanieprzypisudolnego">
    <w:name w:val="footnote reference"/>
    <w:semiHidden/>
    <w:rsid w:val="00F162FD"/>
    <w:rPr>
      <w:vertAlign w:val="superscript"/>
    </w:rPr>
  </w:style>
  <w:style w:type="paragraph" w:customStyle="1" w:styleId="position">
    <w:name w:val="position"/>
    <w:basedOn w:val="Normalny"/>
    <w:rsid w:val="008E2DB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7A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iestandardowe%20szablony%20pakietu%20Office\Konferencje\HF2025_formatka_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E149E-B476-44CA-9803-7796E45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HF2025_formatka_PL</Template>
  <TotalTime>1</TotalTime>
  <Pages>1</Pages>
  <Words>311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Prezes Krajowego Zarządu</vt:lpstr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Prezes Krajowego Zarządu</dc:title>
  <dc:creator>Janusz Steller</dc:creator>
  <cp:lastModifiedBy>Janusz Steller</cp:lastModifiedBy>
  <cp:revision>2</cp:revision>
  <cp:lastPrinted>2024-04-02T11:28:00Z</cp:lastPrinted>
  <dcterms:created xsi:type="dcterms:W3CDTF">2025-09-24T08:36:00Z</dcterms:created>
  <dcterms:modified xsi:type="dcterms:W3CDTF">2025-09-24T08:36:00Z</dcterms:modified>
</cp:coreProperties>
</file>